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8ED1263" w14:textId="77777777" w:rsidR="00D652E4" w:rsidRPr="00113B0D" w:rsidRDefault="00D652E4">
      <w:pPr>
        <w:rPr>
          <w:rFonts w:ascii="Calibri" w:hAnsi="Calibri"/>
          <w:color w:val="548DD4"/>
          <w:lang w:val="en-US"/>
        </w:rPr>
      </w:pPr>
      <w:bookmarkStart w:id="0" w:name="_GoBack"/>
      <w:bookmarkEnd w:id="0"/>
    </w:p>
    <w:tbl>
      <w:tblPr>
        <w:tblpPr w:leftFromText="141" w:rightFromText="141" w:vertAnchor="text" w:horzAnchor="margin" w:tblpY="2"/>
        <w:tblW w:w="105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05"/>
        <w:gridCol w:w="1467"/>
        <w:gridCol w:w="5607"/>
      </w:tblGrid>
      <w:tr w:rsidR="00367CD0" w:rsidRPr="00113B0D" w14:paraId="03B60723" w14:textId="77777777" w:rsidTr="0024145A">
        <w:tc>
          <w:tcPr>
            <w:tcW w:w="10579" w:type="dxa"/>
            <w:gridSpan w:val="3"/>
            <w:vAlign w:val="center"/>
          </w:tcPr>
          <w:p w14:paraId="09E72653" w14:textId="77777777" w:rsidR="00367CD0" w:rsidRPr="0024145A" w:rsidRDefault="00113B0D" w:rsidP="0024145A">
            <w:pPr>
              <w:ind w:right="-155"/>
              <w:jc w:val="center"/>
              <w:outlineLvl w:val="0"/>
              <w:rPr>
                <w:rFonts w:ascii="Calibri" w:hAnsi="Calibri"/>
                <w:i/>
                <w:color w:val="0000FF"/>
                <w:sz w:val="32"/>
                <w:szCs w:val="32"/>
                <w:lang w:val="en-US"/>
              </w:rPr>
            </w:pPr>
            <w:r w:rsidRPr="0024145A">
              <w:rPr>
                <w:rFonts w:ascii="Calibri" w:hAnsi="Calibri" w:cs="Arial"/>
                <w:b/>
                <w:i/>
                <w:noProof/>
                <w:color w:val="0000FF"/>
                <w:sz w:val="32"/>
                <w:szCs w:val="32"/>
                <w:lang w:val="en-US"/>
              </w:rPr>
              <w:t xml:space="preserve">HOTEL </w:t>
            </w:r>
            <w:r w:rsidR="00D51F95" w:rsidRPr="0024145A">
              <w:rPr>
                <w:rFonts w:ascii="Calibri" w:hAnsi="Calibri" w:cs="Arial"/>
                <w:b/>
                <w:i/>
                <w:noProof/>
                <w:color w:val="0000FF"/>
                <w:sz w:val="32"/>
                <w:szCs w:val="32"/>
                <w:lang w:val="en-US"/>
              </w:rPr>
              <w:t>RESERVATION FORM</w:t>
            </w:r>
          </w:p>
        </w:tc>
      </w:tr>
      <w:tr w:rsidR="002B04B4" w:rsidRPr="00113B0D" w14:paraId="1E0ED310" w14:textId="77777777" w:rsidTr="002B04B4">
        <w:tc>
          <w:tcPr>
            <w:tcW w:w="3528" w:type="dxa"/>
            <w:vAlign w:val="center"/>
          </w:tcPr>
          <w:p w14:paraId="793C7A0A" w14:textId="77777777" w:rsidR="002B04B4" w:rsidRPr="0024145A" w:rsidRDefault="002B04B4" w:rsidP="0024145A">
            <w:pPr>
              <w:jc w:val="center"/>
              <w:rPr>
                <w:rFonts w:ascii="Calibri" w:hAnsi="Calibri" w:cs="Arial"/>
                <w:b/>
                <w:color w:val="0000FF"/>
                <w:sz w:val="28"/>
                <w:szCs w:val="28"/>
                <w:lang w:val="en-US"/>
              </w:rPr>
            </w:pPr>
            <w:r>
              <w:rPr>
                <w:rFonts w:ascii="Calibri" w:hAnsi="Calibri" w:cs="Arial"/>
                <w:b/>
                <w:color w:val="0000FF"/>
                <w:sz w:val="28"/>
                <w:szCs w:val="28"/>
                <w:lang w:val="en-US"/>
              </w:rPr>
              <w:t>COST FP0904 &amp; FP1006</w:t>
            </w:r>
            <w:r w:rsidRPr="0024145A">
              <w:rPr>
                <w:rFonts w:ascii="Calibri" w:hAnsi="Calibri" w:cs="Arial"/>
                <w:b/>
                <w:color w:val="0000FF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Calibri" w:hAnsi="Calibri" w:cs="Arial"/>
                <w:b/>
                <w:color w:val="0000FF"/>
                <w:sz w:val="28"/>
                <w:szCs w:val="28"/>
                <w:lang w:val="en-US"/>
              </w:rPr>
              <w:t>Meeting</w:t>
            </w:r>
          </w:p>
          <w:p w14:paraId="2022D7E8" w14:textId="77777777" w:rsidR="002B04B4" w:rsidRPr="0024145A" w:rsidRDefault="00A02B1C" w:rsidP="00A02B1C">
            <w:pPr>
              <w:jc w:val="center"/>
              <w:rPr>
                <w:rFonts w:ascii="Calibri" w:hAnsi="Calibri" w:cs="Arial"/>
                <w:b/>
                <w:color w:val="0000FF"/>
                <w:lang w:val="en-US"/>
              </w:rPr>
            </w:pPr>
            <w:r>
              <w:rPr>
                <w:rFonts w:ascii="Calibri" w:hAnsi="Calibri" w:cs="Arial"/>
                <w:b/>
                <w:color w:val="0000FF"/>
                <w:sz w:val="28"/>
                <w:szCs w:val="28"/>
                <w:lang w:val="en-US"/>
              </w:rPr>
              <w:t>Rogla</w:t>
            </w:r>
            <w:r w:rsidR="002B04B4">
              <w:rPr>
                <w:rFonts w:ascii="Calibri" w:hAnsi="Calibri" w:cs="Arial"/>
                <w:b/>
                <w:color w:val="0000FF"/>
                <w:sz w:val="28"/>
                <w:szCs w:val="28"/>
                <w:lang w:val="en-US"/>
              </w:rPr>
              <w:t xml:space="preserve"> 201</w:t>
            </w:r>
            <w:r>
              <w:rPr>
                <w:rFonts w:ascii="Calibri" w:hAnsi="Calibri" w:cs="Arial"/>
                <w:b/>
                <w:color w:val="0000FF"/>
                <w:sz w:val="28"/>
                <w:szCs w:val="28"/>
                <w:lang w:val="en-US"/>
              </w:rPr>
              <w:t>3</w:t>
            </w:r>
            <w:r w:rsidR="002B04B4" w:rsidRPr="0024145A">
              <w:rPr>
                <w:rFonts w:ascii="Calibri" w:hAnsi="Calibri" w:cs="Arial"/>
                <w:b/>
                <w:color w:val="0000FF"/>
                <w:sz w:val="28"/>
                <w:szCs w:val="28"/>
                <w:lang w:val="en-US"/>
              </w:rPr>
              <w:t>, Slovenia</w:t>
            </w:r>
          </w:p>
        </w:tc>
        <w:tc>
          <w:tcPr>
            <w:tcW w:w="1400" w:type="dxa"/>
            <w:tcBorders>
              <w:right w:val="nil"/>
            </w:tcBorders>
            <w:vAlign w:val="center"/>
          </w:tcPr>
          <w:p w14:paraId="73C1A5F0" w14:textId="77777777" w:rsidR="002B04B4" w:rsidRPr="0024145A" w:rsidRDefault="00A02B1C" w:rsidP="0024145A">
            <w:pPr>
              <w:rPr>
                <w:rFonts w:ascii="Calibri" w:hAnsi="Calibri"/>
                <w:color w:val="0000FF"/>
                <w:lang w:val="en-US"/>
              </w:rPr>
            </w:pPr>
            <w:r>
              <w:rPr>
                <w:rFonts w:ascii="Calibri" w:hAnsi="Calibri"/>
                <w:noProof/>
                <w:color w:val="0000FF"/>
              </w:rPr>
              <w:drawing>
                <wp:inline distT="0" distB="0" distL="0" distR="0" wp14:anchorId="188BA104" wp14:editId="3FACE102">
                  <wp:extent cx="794385" cy="359410"/>
                  <wp:effectExtent l="0" t="0" r="0" b="0"/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4385" cy="3594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651" w:type="dxa"/>
            <w:tcBorders>
              <w:left w:val="nil"/>
            </w:tcBorders>
          </w:tcPr>
          <w:p w14:paraId="6707CD0A" w14:textId="77777777" w:rsidR="002B04B4" w:rsidRPr="0024145A" w:rsidRDefault="00A02B1C" w:rsidP="002B04B4">
            <w:pPr>
              <w:rPr>
                <w:rFonts w:ascii="Calibri" w:hAnsi="Calibri"/>
                <w:b/>
                <w:color w:val="0000FF"/>
                <w:sz w:val="24"/>
                <w:szCs w:val="24"/>
                <w:lang w:val="en-US"/>
              </w:rPr>
            </w:pPr>
            <w:r>
              <w:rPr>
                <w:rFonts w:ascii="Calibri" w:hAnsi="Calibri"/>
                <w:b/>
                <w:color w:val="0000FF"/>
                <w:sz w:val="24"/>
                <w:szCs w:val="24"/>
                <w:lang w:val="en-US"/>
              </w:rPr>
              <w:t>Unior d.d. Program Turizem</w:t>
            </w:r>
          </w:p>
          <w:p w14:paraId="3151E55B" w14:textId="77777777" w:rsidR="00176674" w:rsidRDefault="00A02B1C" w:rsidP="002B04B4">
            <w:pPr>
              <w:rPr>
                <w:rFonts w:ascii="Calibri" w:hAnsi="Calibri"/>
                <w:color w:val="0000FF"/>
                <w:lang w:val="en-US"/>
              </w:rPr>
            </w:pPr>
            <w:r w:rsidRPr="00A02B1C">
              <w:rPr>
                <w:rFonts w:ascii="Calibri" w:hAnsi="Calibri"/>
                <w:color w:val="0000FF"/>
                <w:lang w:val="en-US"/>
              </w:rPr>
              <w:t>Cesta na Roglo 15</w:t>
            </w:r>
          </w:p>
          <w:p w14:paraId="2DD89D0A" w14:textId="77777777" w:rsidR="002B04B4" w:rsidRPr="0024145A" w:rsidRDefault="00A02B1C" w:rsidP="002B04B4">
            <w:pPr>
              <w:rPr>
                <w:rFonts w:ascii="Calibri" w:hAnsi="Calibri"/>
                <w:color w:val="0000FF"/>
                <w:lang w:val="en-US"/>
              </w:rPr>
            </w:pPr>
            <w:r w:rsidRPr="00A02B1C">
              <w:rPr>
                <w:rFonts w:ascii="Calibri" w:hAnsi="Calibri"/>
                <w:color w:val="0000FF"/>
                <w:lang w:val="en-US"/>
              </w:rPr>
              <w:t>SI-3214 Zreče</w:t>
            </w:r>
          </w:p>
          <w:p w14:paraId="6A0D5F53" w14:textId="77777777" w:rsidR="002B04B4" w:rsidRPr="00A02B1C" w:rsidRDefault="002B04B4" w:rsidP="00A02B1C">
            <w:pPr>
              <w:rPr>
                <w:rFonts w:ascii="Calibri" w:hAnsi="Calibri"/>
                <w:color w:val="0000FF"/>
                <w:lang w:val="en-US"/>
              </w:rPr>
            </w:pPr>
            <w:r w:rsidRPr="0024145A">
              <w:rPr>
                <w:rFonts w:ascii="Calibri" w:hAnsi="Calibri"/>
                <w:color w:val="0000FF"/>
                <w:lang w:val="en-US"/>
              </w:rPr>
              <w:t>S</w:t>
            </w:r>
            <w:r>
              <w:rPr>
                <w:rFonts w:ascii="Calibri" w:hAnsi="Calibri"/>
                <w:color w:val="0000FF"/>
                <w:lang w:val="en-US"/>
              </w:rPr>
              <w:t>LOVENIA</w:t>
            </w:r>
          </w:p>
        </w:tc>
      </w:tr>
    </w:tbl>
    <w:p w14:paraId="39C3D378" w14:textId="77777777" w:rsidR="00D652E4" w:rsidRPr="00113B0D" w:rsidRDefault="00D652E4">
      <w:pPr>
        <w:rPr>
          <w:rFonts w:ascii="Calibri" w:hAnsi="Calibri"/>
          <w:sz w:val="12"/>
          <w:szCs w:val="12"/>
          <w:lang w:val="en-US"/>
        </w:rPr>
      </w:pPr>
    </w:p>
    <w:tbl>
      <w:tblPr>
        <w:tblpPr w:leftFromText="141" w:rightFromText="141" w:vertAnchor="text" w:horzAnchor="margin" w:tblpY="2"/>
        <w:tblW w:w="105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8"/>
        <w:gridCol w:w="3420"/>
        <w:gridCol w:w="810"/>
        <w:gridCol w:w="270"/>
        <w:gridCol w:w="1337"/>
        <w:gridCol w:w="463"/>
        <w:gridCol w:w="1647"/>
      </w:tblGrid>
      <w:tr w:rsidR="00D652E4" w:rsidRPr="00113B0D" w14:paraId="651D0CFC" w14:textId="77777777" w:rsidTr="0024145A">
        <w:tc>
          <w:tcPr>
            <w:tcW w:w="10575" w:type="dxa"/>
            <w:gridSpan w:val="7"/>
            <w:shd w:val="clear" w:color="auto" w:fill="0000FF"/>
            <w:vAlign w:val="bottom"/>
          </w:tcPr>
          <w:p w14:paraId="28948773" w14:textId="77777777" w:rsidR="00D652E4" w:rsidRPr="0024145A" w:rsidRDefault="00D652E4" w:rsidP="0024145A">
            <w:pPr>
              <w:rPr>
                <w:rFonts w:ascii="Calibri" w:hAnsi="Calibri"/>
                <w:lang w:val="en-US"/>
              </w:rPr>
            </w:pPr>
            <w:r w:rsidRPr="0024145A">
              <w:rPr>
                <w:rFonts w:ascii="Calibri" w:hAnsi="Calibri"/>
                <w:b/>
                <w:lang w:val="en-US"/>
              </w:rPr>
              <w:t>Delegate Information</w:t>
            </w:r>
          </w:p>
        </w:tc>
      </w:tr>
      <w:tr w:rsidR="00523DC9" w:rsidRPr="00113B0D" w14:paraId="0E02B5DE" w14:textId="77777777" w:rsidTr="0024145A">
        <w:tc>
          <w:tcPr>
            <w:tcW w:w="26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8800F5" w14:textId="77777777" w:rsidR="00523DC9" w:rsidRPr="0024145A" w:rsidRDefault="00523DC9" w:rsidP="0024145A">
            <w:pPr>
              <w:jc w:val="right"/>
              <w:rPr>
                <w:rFonts w:ascii="Calibri" w:hAnsi="Calibri" w:cs="Arial"/>
                <w:lang w:val="en-US"/>
              </w:rPr>
            </w:pPr>
            <w:r w:rsidRPr="0024145A">
              <w:rPr>
                <w:rFonts w:ascii="Calibri" w:hAnsi="Calibri" w:cs="Arial"/>
                <w:lang w:val="en-US"/>
              </w:rPr>
              <w:t>Name</w:t>
            </w:r>
          </w:p>
        </w:tc>
        <w:tc>
          <w:tcPr>
            <w:tcW w:w="423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A996F93" w14:textId="77777777" w:rsidR="00523DC9" w:rsidRPr="0024145A" w:rsidRDefault="00523DC9" w:rsidP="0024145A">
            <w:pPr>
              <w:rPr>
                <w:rFonts w:ascii="Calibri" w:hAnsi="Calibri"/>
                <w:sz w:val="26"/>
                <w:szCs w:val="26"/>
                <w:lang w:val="en-US"/>
              </w:rPr>
            </w:pPr>
          </w:p>
        </w:tc>
        <w:tc>
          <w:tcPr>
            <w:tcW w:w="2070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  <w:vAlign w:val="bottom"/>
          </w:tcPr>
          <w:p w14:paraId="7B5A398F" w14:textId="77777777" w:rsidR="00523DC9" w:rsidRPr="0024145A" w:rsidRDefault="00523DC9" w:rsidP="0024145A">
            <w:pPr>
              <w:rPr>
                <w:rFonts w:ascii="Calibri" w:hAnsi="Calibri"/>
                <w:b/>
                <w:sz w:val="16"/>
                <w:szCs w:val="16"/>
                <w:lang w:val="en-US"/>
              </w:rPr>
            </w:pPr>
            <w:r w:rsidRPr="0024145A">
              <w:rPr>
                <w:rFonts w:ascii="Calibri" w:hAnsi="Calibri"/>
                <w:lang w:val="en-US"/>
              </w:rPr>
              <w:t>Title</w:t>
            </w:r>
            <w:r w:rsidRPr="0024145A">
              <w:rPr>
                <w:rFonts w:ascii="Calibri" w:hAnsi="Calibri"/>
                <w:b/>
                <w:lang w:val="en-US"/>
              </w:rPr>
              <w:t xml:space="preserve"> </w:t>
            </w:r>
            <w:r w:rsidRPr="0024145A">
              <w:rPr>
                <w:rFonts w:ascii="Calibri" w:hAnsi="Calibri"/>
                <w:sz w:val="14"/>
                <w:szCs w:val="14"/>
                <w:lang w:val="en-US"/>
              </w:rPr>
              <w:t>(</w:t>
            </w:r>
            <w:r w:rsidR="00FE41B1" w:rsidRPr="0024145A">
              <w:rPr>
                <w:rFonts w:ascii="Calibri" w:hAnsi="Calibri"/>
                <w:sz w:val="14"/>
                <w:szCs w:val="14"/>
                <w:lang w:val="en-US"/>
              </w:rPr>
              <w:t>Mr.</w:t>
            </w:r>
            <w:r w:rsidRPr="0024145A">
              <w:rPr>
                <w:rFonts w:ascii="Calibri" w:hAnsi="Calibri"/>
                <w:sz w:val="14"/>
                <w:szCs w:val="14"/>
                <w:lang w:val="en-US"/>
              </w:rPr>
              <w:t xml:space="preserve">, </w:t>
            </w:r>
            <w:r w:rsidR="00FE41B1" w:rsidRPr="0024145A">
              <w:rPr>
                <w:rFonts w:ascii="Calibri" w:hAnsi="Calibri"/>
                <w:sz w:val="14"/>
                <w:szCs w:val="14"/>
                <w:lang w:val="en-US"/>
              </w:rPr>
              <w:t>Mrs.</w:t>
            </w:r>
            <w:r w:rsidRPr="0024145A">
              <w:rPr>
                <w:rFonts w:ascii="Calibri" w:hAnsi="Calibri"/>
                <w:sz w:val="14"/>
                <w:szCs w:val="14"/>
                <w:lang w:val="en-US"/>
              </w:rPr>
              <w:t>, Dr</w:t>
            </w:r>
            <w:r w:rsidR="00FE41B1" w:rsidRPr="0024145A">
              <w:rPr>
                <w:rFonts w:ascii="Calibri" w:hAnsi="Calibri"/>
                <w:sz w:val="14"/>
                <w:szCs w:val="14"/>
                <w:lang w:val="en-US"/>
              </w:rPr>
              <w:t>.</w:t>
            </w:r>
            <w:r w:rsidRPr="0024145A">
              <w:rPr>
                <w:rFonts w:ascii="Calibri" w:hAnsi="Calibri"/>
                <w:sz w:val="14"/>
                <w:szCs w:val="14"/>
                <w:lang w:val="en-US"/>
              </w:rPr>
              <w:t>, etc)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F5F1703" w14:textId="77777777" w:rsidR="00523DC9" w:rsidRPr="0024145A" w:rsidRDefault="00523DC9" w:rsidP="0024145A">
            <w:pPr>
              <w:rPr>
                <w:rFonts w:ascii="Calibri" w:hAnsi="Calibri"/>
                <w:sz w:val="28"/>
                <w:szCs w:val="28"/>
                <w:lang w:val="en-US"/>
              </w:rPr>
            </w:pPr>
          </w:p>
        </w:tc>
      </w:tr>
      <w:tr w:rsidR="00135B74" w:rsidRPr="00113B0D" w14:paraId="2608B8F7" w14:textId="77777777" w:rsidTr="0024145A">
        <w:tc>
          <w:tcPr>
            <w:tcW w:w="26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07CF15" w14:textId="77777777" w:rsidR="00135B74" w:rsidRPr="0024145A" w:rsidRDefault="00135B74" w:rsidP="0024145A">
            <w:pPr>
              <w:jc w:val="right"/>
              <w:rPr>
                <w:rFonts w:ascii="Calibri" w:hAnsi="Calibri" w:cs="Arial"/>
                <w:lang w:val="en-US"/>
              </w:rPr>
            </w:pPr>
            <w:r w:rsidRPr="0024145A">
              <w:rPr>
                <w:rFonts w:ascii="Calibri" w:hAnsi="Calibri" w:cs="Arial"/>
                <w:lang w:val="en-US"/>
              </w:rPr>
              <w:t>Surname</w:t>
            </w:r>
          </w:p>
        </w:tc>
        <w:tc>
          <w:tcPr>
            <w:tcW w:w="794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BA00C67" w14:textId="77777777" w:rsidR="00135B74" w:rsidRPr="0024145A" w:rsidRDefault="00135B74" w:rsidP="0024145A">
            <w:pPr>
              <w:rPr>
                <w:rFonts w:ascii="Calibri" w:hAnsi="Calibri"/>
                <w:sz w:val="26"/>
                <w:szCs w:val="26"/>
                <w:lang w:val="en-US"/>
              </w:rPr>
            </w:pPr>
          </w:p>
        </w:tc>
      </w:tr>
      <w:tr w:rsidR="00367CD0" w:rsidRPr="00113B0D" w14:paraId="06406B38" w14:textId="77777777" w:rsidTr="0024145A">
        <w:tc>
          <w:tcPr>
            <w:tcW w:w="26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7ACA4A3" w14:textId="77777777" w:rsidR="00367CD0" w:rsidRPr="0024145A" w:rsidRDefault="00FE41B1" w:rsidP="0024145A">
            <w:pPr>
              <w:jc w:val="right"/>
              <w:rPr>
                <w:rFonts w:ascii="Calibri" w:hAnsi="Calibri" w:cs="Arial"/>
                <w:lang w:val="en-US"/>
              </w:rPr>
            </w:pPr>
            <w:r w:rsidRPr="0024145A">
              <w:rPr>
                <w:rFonts w:ascii="Calibri" w:hAnsi="Calibri" w:cs="Arial"/>
                <w:lang w:val="en-US"/>
              </w:rPr>
              <w:t>Organization</w:t>
            </w:r>
          </w:p>
        </w:tc>
        <w:tc>
          <w:tcPr>
            <w:tcW w:w="794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534D0F0" w14:textId="77777777" w:rsidR="00367CD0" w:rsidRPr="0024145A" w:rsidRDefault="00367CD0" w:rsidP="0024145A">
            <w:pPr>
              <w:rPr>
                <w:rFonts w:ascii="Calibri" w:hAnsi="Calibri"/>
                <w:sz w:val="26"/>
                <w:szCs w:val="26"/>
                <w:lang w:val="en-US"/>
              </w:rPr>
            </w:pPr>
          </w:p>
        </w:tc>
      </w:tr>
      <w:tr w:rsidR="00523DC9" w:rsidRPr="00113B0D" w14:paraId="3CD29E5B" w14:textId="77777777" w:rsidTr="0024145A">
        <w:tc>
          <w:tcPr>
            <w:tcW w:w="26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5E09B3" w14:textId="77777777" w:rsidR="00523DC9" w:rsidRPr="0024145A" w:rsidRDefault="00D42A9F" w:rsidP="0024145A">
            <w:pPr>
              <w:jc w:val="right"/>
              <w:rPr>
                <w:rFonts w:ascii="Calibri" w:hAnsi="Calibri" w:cs="Arial"/>
                <w:lang w:val="en-US"/>
              </w:rPr>
            </w:pPr>
            <w:r w:rsidRPr="0024145A">
              <w:rPr>
                <w:rFonts w:ascii="Calibri" w:hAnsi="Calibri" w:cs="Arial"/>
                <w:lang w:val="en-US"/>
              </w:rPr>
              <w:t>Address</w:t>
            </w:r>
          </w:p>
        </w:tc>
        <w:tc>
          <w:tcPr>
            <w:tcW w:w="794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2A7075E" w14:textId="77777777" w:rsidR="00523DC9" w:rsidRPr="0024145A" w:rsidRDefault="00523DC9" w:rsidP="0024145A">
            <w:pPr>
              <w:rPr>
                <w:rFonts w:ascii="Calibri" w:hAnsi="Calibri"/>
                <w:sz w:val="26"/>
                <w:szCs w:val="26"/>
                <w:lang w:val="en-US"/>
              </w:rPr>
            </w:pPr>
          </w:p>
        </w:tc>
      </w:tr>
      <w:tr w:rsidR="00135B74" w:rsidRPr="00113B0D" w14:paraId="7E516E6B" w14:textId="77777777" w:rsidTr="0024145A">
        <w:tc>
          <w:tcPr>
            <w:tcW w:w="26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711D08A" w14:textId="77777777" w:rsidR="00135B74" w:rsidRPr="0024145A" w:rsidRDefault="00135B74" w:rsidP="0024145A">
            <w:pPr>
              <w:jc w:val="right"/>
              <w:rPr>
                <w:rFonts w:ascii="Calibri" w:hAnsi="Calibri" w:cs="Arial"/>
                <w:lang w:val="en-US"/>
              </w:rPr>
            </w:pPr>
            <w:r w:rsidRPr="0024145A">
              <w:rPr>
                <w:rFonts w:ascii="Calibri" w:hAnsi="Calibri" w:cs="Arial"/>
                <w:lang w:val="en-US"/>
              </w:rPr>
              <w:t>City</w:t>
            </w:r>
          </w:p>
        </w:tc>
        <w:tc>
          <w:tcPr>
            <w:tcW w:w="423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17A22EA" w14:textId="77777777" w:rsidR="00135B74" w:rsidRPr="0024145A" w:rsidRDefault="00135B74" w:rsidP="0024145A">
            <w:pPr>
              <w:rPr>
                <w:rFonts w:ascii="Calibri" w:hAnsi="Calibri"/>
                <w:sz w:val="26"/>
                <w:szCs w:val="26"/>
                <w:lang w:val="en-US"/>
              </w:rPr>
            </w:pPr>
          </w:p>
        </w:tc>
        <w:tc>
          <w:tcPr>
            <w:tcW w:w="160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  <w:vAlign w:val="bottom"/>
          </w:tcPr>
          <w:p w14:paraId="459A2A52" w14:textId="77777777" w:rsidR="00135B74" w:rsidRPr="0024145A" w:rsidRDefault="00135B74" w:rsidP="0024145A">
            <w:pPr>
              <w:rPr>
                <w:rFonts w:ascii="Calibri" w:hAnsi="Calibri"/>
                <w:sz w:val="28"/>
                <w:szCs w:val="28"/>
                <w:lang w:val="en-US"/>
              </w:rPr>
            </w:pPr>
            <w:r w:rsidRPr="0024145A">
              <w:rPr>
                <w:rFonts w:ascii="Calibri" w:hAnsi="Calibri" w:cs="Arial"/>
                <w:lang w:val="en-US"/>
              </w:rPr>
              <w:t>ZIP</w:t>
            </w:r>
            <w:r w:rsidR="00556550" w:rsidRPr="0024145A">
              <w:rPr>
                <w:rFonts w:ascii="Calibri" w:hAnsi="Calibri" w:cs="Arial"/>
                <w:lang w:val="en-US"/>
              </w:rPr>
              <w:t>/Post</w:t>
            </w:r>
            <w:r w:rsidRPr="0024145A">
              <w:rPr>
                <w:rFonts w:ascii="Calibri" w:hAnsi="Calibri" w:cs="Arial"/>
                <w:lang w:val="en-US"/>
              </w:rPr>
              <w:t xml:space="preserve"> </w:t>
            </w:r>
            <w:r w:rsidR="00556550" w:rsidRPr="0024145A">
              <w:rPr>
                <w:rFonts w:ascii="Calibri" w:hAnsi="Calibri" w:cs="Arial"/>
                <w:lang w:val="en-US"/>
              </w:rPr>
              <w:t>C</w:t>
            </w:r>
            <w:r w:rsidRPr="0024145A">
              <w:rPr>
                <w:rFonts w:ascii="Calibri" w:hAnsi="Calibri" w:cs="Arial"/>
                <w:lang w:val="en-US"/>
              </w:rPr>
              <w:t>ode</w:t>
            </w:r>
          </w:p>
        </w:tc>
        <w:tc>
          <w:tcPr>
            <w:tcW w:w="21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6567849" w14:textId="77777777" w:rsidR="00135B74" w:rsidRPr="0024145A" w:rsidRDefault="00135B74" w:rsidP="0024145A">
            <w:pPr>
              <w:rPr>
                <w:rFonts w:ascii="Calibri" w:hAnsi="Calibri"/>
                <w:sz w:val="26"/>
                <w:szCs w:val="26"/>
                <w:lang w:val="en-US"/>
              </w:rPr>
            </w:pPr>
          </w:p>
        </w:tc>
      </w:tr>
      <w:tr w:rsidR="00135B74" w:rsidRPr="00113B0D" w14:paraId="577157E9" w14:textId="77777777" w:rsidTr="0024145A">
        <w:tc>
          <w:tcPr>
            <w:tcW w:w="26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060046" w14:textId="77777777" w:rsidR="00135B74" w:rsidRPr="0024145A" w:rsidRDefault="00135B74" w:rsidP="0024145A">
            <w:pPr>
              <w:jc w:val="right"/>
              <w:rPr>
                <w:rFonts w:ascii="Calibri" w:hAnsi="Calibri" w:cs="Arial"/>
                <w:lang w:val="en-US"/>
              </w:rPr>
            </w:pPr>
            <w:r w:rsidRPr="0024145A">
              <w:rPr>
                <w:rFonts w:ascii="Calibri" w:hAnsi="Calibri" w:cs="Arial"/>
                <w:lang w:val="en-US"/>
              </w:rPr>
              <w:t>Country</w:t>
            </w:r>
          </w:p>
        </w:tc>
        <w:tc>
          <w:tcPr>
            <w:tcW w:w="794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454B95" w14:textId="77777777" w:rsidR="00135B74" w:rsidRPr="0024145A" w:rsidRDefault="00135B74" w:rsidP="0024145A">
            <w:pPr>
              <w:rPr>
                <w:rFonts w:ascii="Calibri" w:hAnsi="Calibri"/>
                <w:sz w:val="26"/>
                <w:szCs w:val="26"/>
                <w:lang w:val="en-US"/>
              </w:rPr>
            </w:pPr>
          </w:p>
        </w:tc>
      </w:tr>
      <w:tr w:rsidR="00556550" w:rsidRPr="00113B0D" w14:paraId="2DB4860A" w14:textId="77777777" w:rsidTr="0024145A">
        <w:tc>
          <w:tcPr>
            <w:tcW w:w="26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467C1B" w14:textId="77777777" w:rsidR="00556550" w:rsidRPr="0024145A" w:rsidRDefault="00FF772A" w:rsidP="0024145A">
            <w:pPr>
              <w:jc w:val="right"/>
              <w:rPr>
                <w:rFonts w:ascii="Calibri" w:hAnsi="Calibri" w:cs="Arial"/>
                <w:sz w:val="28"/>
                <w:szCs w:val="28"/>
                <w:lang w:val="en-US"/>
              </w:rPr>
            </w:pPr>
            <w:r w:rsidRPr="0024145A">
              <w:rPr>
                <w:rFonts w:ascii="Calibri" w:hAnsi="Calibri" w:cs="Arial"/>
                <w:lang w:val="en-US"/>
              </w:rPr>
              <w:t>Phone</w:t>
            </w:r>
            <w:r w:rsidR="00556550" w:rsidRPr="0024145A">
              <w:rPr>
                <w:rFonts w:ascii="Calibri" w:hAnsi="Calibri" w:cs="Arial"/>
                <w:lang w:val="en-US"/>
              </w:rPr>
              <w:t xml:space="preserve"> No.</w:t>
            </w:r>
          </w:p>
        </w:tc>
        <w:tc>
          <w:tcPr>
            <w:tcW w:w="34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513F851" w14:textId="77777777" w:rsidR="00556550" w:rsidRPr="0024145A" w:rsidRDefault="00556550" w:rsidP="0024145A">
            <w:pPr>
              <w:rPr>
                <w:rFonts w:ascii="Calibri" w:hAnsi="Calibri"/>
                <w:sz w:val="26"/>
                <w:szCs w:val="26"/>
                <w:lang w:val="en-US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7A2A1377" w14:textId="77777777" w:rsidR="00556550" w:rsidRPr="0024145A" w:rsidRDefault="00556550" w:rsidP="0024145A">
            <w:pPr>
              <w:rPr>
                <w:rFonts w:ascii="Calibri" w:hAnsi="Calibri" w:cs="Arial"/>
                <w:lang w:val="en-US"/>
              </w:rPr>
            </w:pPr>
            <w:r w:rsidRPr="0024145A">
              <w:rPr>
                <w:rFonts w:ascii="Calibri" w:hAnsi="Calibri" w:cs="Arial"/>
                <w:lang w:val="en-US"/>
              </w:rPr>
              <w:t>Fax No.</w:t>
            </w:r>
          </w:p>
        </w:tc>
        <w:tc>
          <w:tcPr>
            <w:tcW w:w="34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B39A67B" w14:textId="77777777" w:rsidR="00556550" w:rsidRPr="0024145A" w:rsidRDefault="00556550" w:rsidP="0024145A">
            <w:pPr>
              <w:rPr>
                <w:rFonts w:ascii="Calibri" w:hAnsi="Calibri"/>
                <w:sz w:val="26"/>
                <w:szCs w:val="26"/>
                <w:lang w:val="en-US"/>
              </w:rPr>
            </w:pPr>
          </w:p>
        </w:tc>
      </w:tr>
      <w:tr w:rsidR="00556550" w:rsidRPr="00113B0D" w14:paraId="5329EF9C" w14:textId="77777777" w:rsidTr="0024145A">
        <w:tc>
          <w:tcPr>
            <w:tcW w:w="26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8700CF" w14:textId="77777777" w:rsidR="00556550" w:rsidRPr="0024145A" w:rsidRDefault="00556550" w:rsidP="0024145A">
            <w:pPr>
              <w:jc w:val="right"/>
              <w:rPr>
                <w:rFonts w:ascii="Calibri" w:hAnsi="Calibri" w:cs="Arial"/>
                <w:lang w:val="en-US"/>
              </w:rPr>
            </w:pPr>
            <w:r w:rsidRPr="0024145A">
              <w:rPr>
                <w:rFonts w:ascii="Calibri" w:hAnsi="Calibri" w:cs="Arial"/>
                <w:lang w:val="en-US"/>
              </w:rPr>
              <w:t>E-mail</w:t>
            </w:r>
          </w:p>
        </w:tc>
        <w:tc>
          <w:tcPr>
            <w:tcW w:w="794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336AA24" w14:textId="77777777" w:rsidR="00556550" w:rsidRPr="0024145A" w:rsidRDefault="00556550" w:rsidP="0024145A">
            <w:pPr>
              <w:rPr>
                <w:rFonts w:ascii="Calibri" w:hAnsi="Calibri"/>
                <w:sz w:val="26"/>
                <w:szCs w:val="26"/>
                <w:lang w:val="en-US"/>
              </w:rPr>
            </w:pPr>
          </w:p>
        </w:tc>
      </w:tr>
    </w:tbl>
    <w:p w14:paraId="0ADA126C" w14:textId="77777777" w:rsidR="00B12F5A" w:rsidRPr="00113B0D" w:rsidRDefault="00B12F5A">
      <w:pPr>
        <w:rPr>
          <w:rFonts w:ascii="Calibri" w:hAnsi="Calibri"/>
          <w:sz w:val="12"/>
          <w:szCs w:val="12"/>
          <w:lang w:val="en-US"/>
        </w:rPr>
      </w:pPr>
    </w:p>
    <w:tbl>
      <w:tblPr>
        <w:tblpPr w:leftFromText="141" w:rightFromText="141" w:vertAnchor="text" w:horzAnchor="margin" w:tblpY="2"/>
        <w:tblW w:w="10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565"/>
      </w:tblGrid>
      <w:tr w:rsidR="00B12F5A" w:rsidRPr="00113B0D" w14:paraId="31C56781" w14:textId="77777777" w:rsidTr="0024145A">
        <w:tc>
          <w:tcPr>
            <w:tcW w:w="10565" w:type="dxa"/>
            <w:shd w:val="clear" w:color="auto" w:fill="0000FF"/>
            <w:vAlign w:val="bottom"/>
          </w:tcPr>
          <w:p w14:paraId="6B0173D3" w14:textId="77777777" w:rsidR="00B12F5A" w:rsidRPr="0024145A" w:rsidRDefault="00B12F5A" w:rsidP="0024145A">
            <w:pPr>
              <w:rPr>
                <w:rFonts w:ascii="Calibri" w:hAnsi="Calibri"/>
                <w:lang w:val="en-US"/>
              </w:rPr>
            </w:pPr>
            <w:r w:rsidRPr="0024145A">
              <w:rPr>
                <w:rFonts w:ascii="Calibri" w:hAnsi="Calibri"/>
                <w:b/>
                <w:lang w:val="en-US"/>
              </w:rPr>
              <w:t>Accompanying adults and/or children</w:t>
            </w:r>
          </w:p>
        </w:tc>
      </w:tr>
      <w:tr w:rsidR="009656DB" w:rsidRPr="00113B0D" w14:paraId="65792E49" w14:textId="77777777" w:rsidTr="0024145A">
        <w:tc>
          <w:tcPr>
            <w:tcW w:w="105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D209175" w14:textId="77777777" w:rsidR="009656DB" w:rsidRPr="0024145A" w:rsidRDefault="009656DB" w:rsidP="0024145A">
            <w:pPr>
              <w:rPr>
                <w:rFonts w:ascii="Calibri" w:hAnsi="Calibri"/>
                <w:b/>
                <w:sz w:val="26"/>
                <w:szCs w:val="26"/>
                <w:lang w:val="en-US"/>
              </w:rPr>
            </w:pPr>
            <w:r w:rsidRPr="0024145A">
              <w:rPr>
                <w:rFonts w:ascii="Calibri" w:hAnsi="Calibri" w:cs="Arial"/>
                <w:lang w:val="en-US"/>
              </w:rPr>
              <w:t>Name of accompanying person</w:t>
            </w:r>
            <w:r w:rsidRPr="0024145A">
              <w:rPr>
                <w:rFonts w:ascii="Calibri" w:hAnsi="Calibri" w:cs="Arial"/>
                <w:sz w:val="26"/>
                <w:szCs w:val="26"/>
                <w:lang w:val="en-US"/>
              </w:rPr>
              <w:t xml:space="preserve"> </w:t>
            </w:r>
          </w:p>
        </w:tc>
      </w:tr>
      <w:tr w:rsidR="00942CB1" w:rsidRPr="00113B0D" w14:paraId="747665CF" w14:textId="77777777" w:rsidTr="0024145A">
        <w:tc>
          <w:tcPr>
            <w:tcW w:w="105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4F19F3A" w14:textId="77777777" w:rsidR="00942CB1" w:rsidRPr="0024145A" w:rsidRDefault="00942CB1" w:rsidP="0024145A">
            <w:pPr>
              <w:rPr>
                <w:rFonts w:ascii="Calibri" w:hAnsi="Calibri"/>
                <w:sz w:val="22"/>
                <w:szCs w:val="22"/>
                <w:lang w:val="en-US"/>
              </w:rPr>
            </w:pPr>
          </w:p>
        </w:tc>
      </w:tr>
      <w:tr w:rsidR="009927AB" w:rsidRPr="00113B0D" w14:paraId="35D770C1" w14:textId="77777777" w:rsidTr="0024145A">
        <w:tc>
          <w:tcPr>
            <w:tcW w:w="1056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D2CAC35" w14:textId="77777777" w:rsidR="009927AB" w:rsidRPr="0024145A" w:rsidRDefault="009927AB" w:rsidP="0024145A">
            <w:pPr>
              <w:tabs>
                <w:tab w:val="left" w:pos="1290"/>
              </w:tabs>
              <w:rPr>
                <w:rFonts w:ascii="Calibri" w:hAnsi="Calibri"/>
                <w:sz w:val="22"/>
                <w:szCs w:val="22"/>
                <w:lang w:val="en-US"/>
              </w:rPr>
            </w:pPr>
          </w:p>
        </w:tc>
      </w:tr>
    </w:tbl>
    <w:p w14:paraId="250D6D90" w14:textId="77777777" w:rsidR="00942CB1" w:rsidRPr="00113B0D" w:rsidRDefault="00942CB1" w:rsidP="00942CB1">
      <w:pPr>
        <w:rPr>
          <w:rFonts w:ascii="Calibri" w:hAnsi="Calibri"/>
          <w:sz w:val="12"/>
          <w:szCs w:val="12"/>
          <w:lang w:val="en-US"/>
        </w:rPr>
      </w:pPr>
    </w:p>
    <w:tbl>
      <w:tblPr>
        <w:tblpPr w:leftFromText="141" w:rightFromText="141" w:vertAnchor="text" w:horzAnchor="margin" w:tblpY="2"/>
        <w:tblW w:w="105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66FFFF"/>
        <w:tblLayout w:type="fixed"/>
        <w:tblLook w:val="01E0" w:firstRow="1" w:lastRow="1" w:firstColumn="1" w:lastColumn="1" w:noHBand="0" w:noVBand="0"/>
      </w:tblPr>
      <w:tblGrid>
        <w:gridCol w:w="10548"/>
      </w:tblGrid>
      <w:tr w:rsidR="00942CB1" w:rsidRPr="00113B0D" w14:paraId="63B8F9B2" w14:textId="77777777" w:rsidTr="0024145A">
        <w:tc>
          <w:tcPr>
            <w:tcW w:w="10548" w:type="dxa"/>
            <w:shd w:val="clear" w:color="auto" w:fill="0000FF"/>
            <w:vAlign w:val="bottom"/>
          </w:tcPr>
          <w:p w14:paraId="0F30F1CD" w14:textId="77777777" w:rsidR="00942CB1" w:rsidRPr="0024145A" w:rsidRDefault="00942CB1" w:rsidP="0024145A">
            <w:pPr>
              <w:rPr>
                <w:rFonts w:ascii="Calibri" w:hAnsi="Calibri"/>
                <w:lang w:val="en-US"/>
              </w:rPr>
            </w:pPr>
            <w:r w:rsidRPr="0024145A">
              <w:rPr>
                <w:rFonts w:ascii="Calibri" w:hAnsi="Calibri"/>
                <w:b/>
                <w:lang w:val="en-US"/>
              </w:rPr>
              <w:t xml:space="preserve">Accommodation </w:t>
            </w:r>
            <w:r w:rsidR="00762FC5" w:rsidRPr="0024145A">
              <w:rPr>
                <w:rFonts w:ascii="Calibri" w:hAnsi="Calibri"/>
                <w:b/>
                <w:lang w:val="en-US"/>
              </w:rPr>
              <w:t>details (please indicate your choise</w:t>
            </w:r>
            <w:r w:rsidR="000C1412" w:rsidRPr="0024145A">
              <w:rPr>
                <w:rFonts w:ascii="Calibri" w:hAnsi="Calibri"/>
                <w:b/>
                <w:lang w:val="en-US"/>
              </w:rPr>
              <w:t xml:space="preserve"> of room with ×</w:t>
            </w:r>
            <w:r w:rsidR="00762FC5" w:rsidRPr="0024145A">
              <w:rPr>
                <w:rFonts w:ascii="Calibri" w:hAnsi="Calibri"/>
                <w:b/>
                <w:lang w:val="en-US"/>
              </w:rPr>
              <w:t>)</w:t>
            </w:r>
          </w:p>
        </w:tc>
      </w:tr>
    </w:tbl>
    <w:p w14:paraId="4A5012A8" w14:textId="77777777" w:rsidR="00AE409E" w:rsidRPr="00113B0D" w:rsidRDefault="00AE409E">
      <w:pPr>
        <w:rPr>
          <w:rFonts w:ascii="Calibri" w:hAnsi="Calibri"/>
          <w:sz w:val="12"/>
          <w:szCs w:val="12"/>
          <w:lang w:val="en-US"/>
        </w:rPr>
      </w:pPr>
    </w:p>
    <w:tbl>
      <w:tblPr>
        <w:tblpPr w:leftFromText="141" w:rightFromText="141" w:vertAnchor="text" w:horzAnchor="margin" w:tblpY="2"/>
        <w:tblW w:w="105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68"/>
        <w:gridCol w:w="780"/>
        <w:gridCol w:w="1080"/>
        <w:gridCol w:w="416"/>
        <w:gridCol w:w="1204"/>
        <w:gridCol w:w="1080"/>
        <w:gridCol w:w="432"/>
        <w:gridCol w:w="1245"/>
        <w:gridCol w:w="2643"/>
      </w:tblGrid>
      <w:tr w:rsidR="009656DB" w:rsidRPr="00113B0D" w14:paraId="008C1261" w14:textId="77777777" w:rsidTr="0056639B">
        <w:tc>
          <w:tcPr>
            <w:tcW w:w="1054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E88D92" w14:textId="77777777" w:rsidR="009656DB" w:rsidRPr="0024145A" w:rsidRDefault="009656DB" w:rsidP="0024145A">
            <w:pPr>
              <w:rPr>
                <w:rFonts w:ascii="Calibri" w:hAnsi="Calibri"/>
                <w:sz w:val="12"/>
                <w:szCs w:val="12"/>
                <w:lang w:val="en-US"/>
              </w:rPr>
            </w:pPr>
          </w:p>
        </w:tc>
      </w:tr>
      <w:tr w:rsidR="00E378A0" w:rsidRPr="00113B0D" w14:paraId="165D34FE" w14:textId="77777777" w:rsidTr="0056639B">
        <w:tc>
          <w:tcPr>
            <w:tcW w:w="166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18A9BBED" w14:textId="77777777" w:rsidR="000C1412" w:rsidRPr="0024145A" w:rsidRDefault="002F6FF0" w:rsidP="0024145A">
            <w:pPr>
              <w:rPr>
                <w:rFonts w:ascii="Calibri" w:hAnsi="Calibri"/>
                <w:sz w:val="26"/>
                <w:szCs w:val="26"/>
                <w:lang w:val="en-US"/>
              </w:rPr>
            </w:pPr>
            <w:r w:rsidRPr="0024145A">
              <w:rPr>
                <w:rFonts w:ascii="Calibri" w:hAnsi="Calibri" w:cs="Arial"/>
                <w:lang w:val="en-US"/>
              </w:rPr>
              <w:t>ROOM TYPE</w:t>
            </w:r>
          </w:p>
        </w:tc>
        <w:tc>
          <w:tcPr>
            <w:tcW w:w="1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14:paraId="429B3EC7" w14:textId="77777777" w:rsidR="000C1412" w:rsidRPr="0024145A" w:rsidRDefault="00E21B2D" w:rsidP="00A02B1C">
            <w:pPr>
              <w:ind w:right="252"/>
              <w:jc w:val="right"/>
              <w:rPr>
                <w:rFonts w:ascii="Calibri" w:hAnsi="Calibri"/>
                <w:lang w:val="en-US"/>
              </w:rPr>
            </w:pPr>
            <w:r w:rsidRPr="0024145A">
              <w:rPr>
                <w:rFonts w:ascii="Calibri" w:hAnsi="Calibri"/>
                <w:lang w:val="en-US"/>
              </w:rPr>
              <w:t>Single room</w:t>
            </w:r>
            <w:r w:rsidR="0056639B">
              <w:rPr>
                <w:rFonts w:ascii="Calibri" w:hAnsi="Calibri"/>
                <w:lang w:val="en-US"/>
              </w:rPr>
              <w:t>–</w:t>
            </w:r>
            <w:r w:rsidR="00A02B1C">
              <w:rPr>
                <w:rFonts w:ascii="Calibri" w:hAnsi="Calibri"/>
                <w:lang w:val="en-US"/>
              </w:rPr>
              <w:t>Rogla</w:t>
            </w:r>
          </w:p>
        </w:tc>
        <w:tc>
          <w:tcPr>
            <w:tcW w:w="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0" w:type="dxa"/>
              <w:right w:w="113" w:type="dxa"/>
            </w:tcMar>
            <w:vAlign w:val="center"/>
          </w:tcPr>
          <w:p w14:paraId="58C428CD" w14:textId="77777777" w:rsidR="00E92BAF" w:rsidRPr="0024145A" w:rsidRDefault="00E92BAF" w:rsidP="0024145A">
            <w:pPr>
              <w:ind w:right="-176"/>
              <w:jc w:val="center"/>
              <w:rPr>
                <w:rFonts w:ascii="Calibri" w:hAnsi="Calibri"/>
                <w:sz w:val="26"/>
                <w:szCs w:val="26"/>
                <w:lang w:val="en-US"/>
              </w:rPr>
            </w:pPr>
          </w:p>
        </w:tc>
        <w:tc>
          <w:tcPr>
            <w:tcW w:w="2284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85E3429" w14:textId="77777777" w:rsidR="000C1412" w:rsidRPr="0024145A" w:rsidRDefault="000C1412" w:rsidP="0024145A">
            <w:pPr>
              <w:jc w:val="right"/>
              <w:rPr>
                <w:rFonts w:ascii="Calibri" w:hAnsi="Calibri"/>
                <w:sz w:val="26"/>
                <w:szCs w:val="26"/>
                <w:lang w:val="en-US"/>
              </w:rPr>
            </w:pPr>
            <w:r w:rsidRPr="0024145A">
              <w:rPr>
                <w:rFonts w:ascii="Calibri" w:hAnsi="Calibri"/>
                <w:lang w:val="en-US"/>
              </w:rPr>
              <w:t xml:space="preserve">No. </w:t>
            </w:r>
            <w:r w:rsidR="003F6B04" w:rsidRPr="0024145A">
              <w:rPr>
                <w:rFonts w:ascii="Calibri" w:hAnsi="Calibri"/>
                <w:lang w:val="en-US"/>
              </w:rPr>
              <w:t>o</w:t>
            </w:r>
            <w:r w:rsidRPr="0024145A">
              <w:rPr>
                <w:rFonts w:ascii="Calibri" w:hAnsi="Calibri"/>
                <w:lang w:val="en-US"/>
              </w:rPr>
              <w:t>f rooms:</w:t>
            </w: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3F41E" w14:textId="77777777" w:rsidR="000C1412" w:rsidRPr="0024145A" w:rsidRDefault="000C1412" w:rsidP="0024145A">
            <w:pPr>
              <w:jc w:val="center"/>
              <w:rPr>
                <w:rFonts w:ascii="Calibri" w:hAnsi="Calibri"/>
                <w:sz w:val="26"/>
                <w:szCs w:val="26"/>
                <w:lang w:val="en-US"/>
              </w:rPr>
            </w:pPr>
          </w:p>
        </w:tc>
        <w:tc>
          <w:tcPr>
            <w:tcW w:w="388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FB8FA0B" w14:textId="77777777" w:rsidR="000C1412" w:rsidRPr="0024145A" w:rsidRDefault="000C1412" w:rsidP="00A02B1C">
            <w:pPr>
              <w:rPr>
                <w:rFonts w:ascii="Calibri" w:hAnsi="Calibri"/>
                <w:sz w:val="26"/>
                <w:szCs w:val="26"/>
                <w:lang w:val="en-US"/>
              </w:rPr>
            </w:pPr>
            <w:r w:rsidRPr="0024145A">
              <w:rPr>
                <w:rFonts w:ascii="Calibri" w:hAnsi="Calibri"/>
                <w:lang w:val="en-US"/>
              </w:rPr>
              <w:t>,</w:t>
            </w:r>
            <w:r w:rsidRPr="0024145A">
              <w:rPr>
                <w:rFonts w:ascii="Calibri" w:hAnsi="Calibri"/>
                <w:sz w:val="26"/>
                <w:szCs w:val="26"/>
                <w:lang w:val="en-US"/>
              </w:rPr>
              <w:t xml:space="preserve"> </w:t>
            </w:r>
            <w:r w:rsidRPr="0024145A">
              <w:rPr>
                <w:rFonts w:ascii="Calibri" w:hAnsi="Calibri"/>
                <w:lang w:val="en-US"/>
              </w:rPr>
              <w:t>P</w:t>
            </w:r>
            <w:r w:rsidR="00E378A0" w:rsidRPr="0024145A">
              <w:rPr>
                <w:rFonts w:ascii="Calibri" w:hAnsi="Calibri"/>
                <w:lang w:val="en-US"/>
              </w:rPr>
              <w:t>rice per Night</w:t>
            </w:r>
            <w:r w:rsidR="00AE409E" w:rsidRPr="0024145A">
              <w:rPr>
                <w:rFonts w:ascii="Calibri" w:hAnsi="Calibri"/>
                <w:lang w:val="en-US"/>
              </w:rPr>
              <w:t>:</w:t>
            </w:r>
            <w:r w:rsidR="00E378A0" w:rsidRPr="0024145A">
              <w:rPr>
                <w:rFonts w:ascii="Calibri" w:hAnsi="Calibri"/>
                <w:lang w:val="en-US"/>
              </w:rPr>
              <w:t xml:space="preserve"> </w:t>
            </w:r>
            <w:r w:rsidR="00A02B1C">
              <w:rPr>
                <w:rFonts w:ascii="Calibri" w:hAnsi="Calibri"/>
                <w:lang w:val="en-US"/>
              </w:rPr>
              <w:t>50</w:t>
            </w:r>
            <w:r w:rsidR="00E21B2D" w:rsidRPr="0024145A">
              <w:rPr>
                <w:rFonts w:ascii="Calibri" w:hAnsi="Calibri"/>
                <w:lang w:val="en-US"/>
              </w:rPr>
              <w:t>,</w:t>
            </w:r>
            <w:r w:rsidR="00611509">
              <w:rPr>
                <w:rFonts w:ascii="Calibri" w:hAnsi="Calibri"/>
                <w:lang w:val="en-US"/>
              </w:rPr>
              <w:t>0</w:t>
            </w:r>
            <w:r w:rsidR="00A02B1C">
              <w:rPr>
                <w:rFonts w:ascii="Calibri" w:hAnsi="Calibri"/>
                <w:lang w:val="en-US"/>
              </w:rPr>
              <w:t>0</w:t>
            </w:r>
            <w:r w:rsidR="00E378A0" w:rsidRPr="0024145A">
              <w:rPr>
                <w:rFonts w:ascii="Calibri" w:hAnsi="Calibri"/>
                <w:lang w:val="en-US"/>
              </w:rPr>
              <w:t xml:space="preserve"> EUR</w:t>
            </w:r>
          </w:p>
        </w:tc>
      </w:tr>
      <w:tr w:rsidR="0034686B" w:rsidRPr="00113B0D" w14:paraId="2F498BFE" w14:textId="77777777" w:rsidTr="0056639B">
        <w:tc>
          <w:tcPr>
            <w:tcW w:w="10548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10C6A235" w14:textId="77777777" w:rsidR="0034686B" w:rsidRPr="0024145A" w:rsidRDefault="0034686B" w:rsidP="0024145A">
            <w:pPr>
              <w:rPr>
                <w:rFonts w:ascii="Calibri" w:hAnsi="Calibri"/>
                <w:sz w:val="6"/>
                <w:szCs w:val="6"/>
                <w:lang w:val="en-US"/>
              </w:rPr>
            </w:pPr>
          </w:p>
        </w:tc>
      </w:tr>
      <w:tr w:rsidR="0056639B" w:rsidRPr="00113B0D" w14:paraId="1F69D723" w14:textId="77777777" w:rsidTr="0056639B">
        <w:tc>
          <w:tcPr>
            <w:tcW w:w="166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14:paraId="338C66B7" w14:textId="77777777" w:rsidR="0056639B" w:rsidRPr="0024145A" w:rsidRDefault="0056639B" w:rsidP="0056639B">
            <w:pPr>
              <w:rPr>
                <w:rFonts w:ascii="Calibri" w:hAnsi="Calibri"/>
                <w:sz w:val="26"/>
                <w:szCs w:val="26"/>
                <w:lang w:val="en-US"/>
              </w:rPr>
            </w:pPr>
          </w:p>
        </w:tc>
        <w:tc>
          <w:tcPr>
            <w:tcW w:w="18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14:paraId="2C4D5359" w14:textId="77777777" w:rsidR="0056639B" w:rsidRPr="0024145A" w:rsidRDefault="0056639B" w:rsidP="00A02B1C">
            <w:pPr>
              <w:ind w:right="252"/>
              <w:jc w:val="right"/>
              <w:rPr>
                <w:rFonts w:ascii="Calibri" w:hAnsi="Calibri"/>
                <w:lang w:val="en-US"/>
              </w:rPr>
            </w:pPr>
            <w:r w:rsidRPr="0024145A">
              <w:rPr>
                <w:rFonts w:ascii="Calibri" w:hAnsi="Calibri"/>
                <w:lang w:val="en-US"/>
              </w:rPr>
              <w:t>Single room</w:t>
            </w:r>
            <w:r>
              <w:rPr>
                <w:rFonts w:ascii="Calibri" w:hAnsi="Calibri"/>
                <w:lang w:val="en-US"/>
              </w:rPr>
              <w:t>–</w:t>
            </w:r>
            <w:r w:rsidR="00A02B1C">
              <w:rPr>
                <w:rFonts w:ascii="Calibri" w:hAnsi="Calibri"/>
                <w:lang w:val="en-US"/>
              </w:rPr>
              <w:t>Planja</w:t>
            </w:r>
          </w:p>
        </w:tc>
        <w:tc>
          <w:tcPr>
            <w:tcW w:w="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left w:w="0" w:type="dxa"/>
              <w:right w:w="113" w:type="dxa"/>
            </w:tcMar>
            <w:vAlign w:val="center"/>
          </w:tcPr>
          <w:p w14:paraId="2D834125" w14:textId="77777777" w:rsidR="0056639B" w:rsidRPr="0024145A" w:rsidRDefault="0056639B" w:rsidP="0056639B">
            <w:pPr>
              <w:ind w:right="-176"/>
              <w:jc w:val="center"/>
              <w:rPr>
                <w:rFonts w:ascii="Calibri" w:hAnsi="Calibri"/>
                <w:sz w:val="26"/>
                <w:szCs w:val="26"/>
                <w:lang w:val="en-US"/>
              </w:rPr>
            </w:pPr>
          </w:p>
        </w:tc>
        <w:tc>
          <w:tcPr>
            <w:tcW w:w="228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F66EAAE" w14:textId="77777777" w:rsidR="0056639B" w:rsidRPr="0024145A" w:rsidRDefault="0056639B" w:rsidP="0056639B">
            <w:pPr>
              <w:jc w:val="right"/>
              <w:rPr>
                <w:rFonts w:ascii="Calibri" w:hAnsi="Calibri"/>
                <w:sz w:val="26"/>
                <w:szCs w:val="26"/>
                <w:lang w:val="en-US"/>
              </w:rPr>
            </w:pPr>
            <w:r w:rsidRPr="0024145A">
              <w:rPr>
                <w:rFonts w:ascii="Calibri" w:hAnsi="Calibri"/>
                <w:lang w:val="en-US"/>
              </w:rPr>
              <w:t>No. of rooms:</w:t>
            </w: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5DE91" w14:textId="77777777" w:rsidR="0056639B" w:rsidRPr="0024145A" w:rsidRDefault="0056639B" w:rsidP="0056639B">
            <w:pPr>
              <w:jc w:val="center"/>
              <w:rPr>
                <w:rFonts w:ascii="Calibri" w:hAnsi="Calibri"/>
                <w:sz w:val="26"/>
                <w:szCs w:val="26"/>
                <w:lang w:val="en-US"/>
              </w:rPr>
            </w:pPr>
          </w:p>
        </w:tc>
        <w:tc>
          <w:tcPr>
            <w:tcW w:w="3888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757833D8" w14:textId="77777777" w:rsidR="0056639B" w:rsidRPr="0024145A" w:rsidRDefault="0056639B" w:rsidP="00A02B1C">
            <w:pPr>
              <w:rPr>
                <w:rFonts w:ascii="Calibri" w:hAnsi="Calibri"/>
                <w:sz w:val="26"/>
                <w:szCs w:val="26"/>
                <w:lang w:val="en-US"/>
              </w:rPr>
            </w:pPr>
            <w:r w:rsidRPr="0024145A">
              <w:rPr>
                <w:rFonts w:ascii="Calibri" w:hAnsi="Calibri"/>
                <w:lang w:val="en-US"/>
              </w:rPr>
              <w:t>,</w:t>
            </w:r>
            <w:r w:rsidRPr="0024145A">
              <w:rPr>
                <w:rFonts w:ascii="Calibri" w:hAnsi="Calibri"/>
                <w:sz w:val="26"/>
                <w:szCs w:val="26"/>
                <w:lang w:val="en-US"/>
              </w:rPr>
              <w:t xml:space="preserve"> </w:t>
            </w:r>
            <w:r w:rsidRPr="0024145A">
              <w:rPr>
                <w:rFonts w:ascii="Calibri" w:hAnsi="Calibri"/>
                <w:lang w:val="en-US"/>
              </w:rPr>
              <w:t xml:space="preserve">Price per Night: </w:t>
            </w:r>
            <w:r w:rsidR="00A02B1C">
              <w:rPr>
                <w:rFonts w:ascii="Calibri" w:hAnsi="Calibri"/>
                <w:lang w:val="en-US"/>
              </w:rPr>
              <w:t>60</w:t>
            </w:r>
            <w:r w:rsidRPr="0024145A">
              <w:rPr>
                <w:rFonts w:ascii="Calibri" w:hAnsi="Calibri"/>
                <w:lang w:val="en-US"/>
              </w:rPr>
              <w:t>,</w:t>
            </w:r>
            <w:r w:rsidR="00A02B1C">
              <w:rPr>
                <w:rFonts w:ascii="Calibri" w:hAnsi="Calibri"/>
                <w:lang w:val="en-US"/>
              </w:rPr>
              <w:t>00</w:t>
            </w:r>
            <w:r w:rsidRPr="0024145A">
              <w:rPr>
                <w:rFonts w:ascii="Calibri" w:hAnsi="Calibri"/>
                <w:lang w:val="en-US"/>
              </w:rPr>
              <w:t xml:space="preserve"> EUR</w:t>
            </w:r>
          </w:p>
        </w:tc>
      </w:tr>
      <w:tr w:rsidR="0056639B" w:rsidRPr="00113B0D" w14:paraId="54847E00" w14:textId="77777777" w:rsidTr="0056639B">
        <w:tc>
          <w:tcPr>
            <w:tcW w:w="10548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14:paraId="3A6F2252" w14:textId="77777777" w:rsidR="0056639B" w:rsidRPr="0024145A" w:rsidRDefault="0056639B" w:rsidP="0024145A">
            <w:pPr>
              <w:rPr>
                <w:rFonts w:ascii="Calibri" w:hAnsi="Calibri"/>
                <w:sz w:val="6"/>
                <w:szCs w:val="6"/>
                <w:lang w:val="en-US"/>
              </w:rPr>
            </w:pPr>
          </w:p>
        </w:tc>
      </w:tr>
      <w:tr w:rsidR="00EB02DA" w:rsidRPr="00113B0D" w14:paraId="0A1A1EBE" w14:textId="77777777" w:rsidTr="0056639B">
        <w:tc>
          <w:tcPr>
            <w:tcW w:w="10548" w:type="dxa"/>
            <w:gridSpan w:val="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9E2BA83" w14:textId="77777777" w:rsidR="00EB02DA" w:rsidRPr="0024145A" w:rsidRDefault="00EB02DA" w:rsidP="0024145A">
            <w:pPr>
              <w:jc w:val="center"/>
              <w:rPr>
                <w:rFonts w:ascii="Calibri" w:hAnsi="Calibri"/>
                <w:i/>
                <w:sz w:val="18"/>
                <w:szCs w:val="18"/>
                <w:lang w:val="en-US"/>
              </w:rPr>
            </w:pPr>
            <w:r w:rsidRPr="0024145A">
              <w:rPr>
                <w:rFonts w:ascii="Calibri" w:hAnsi="Calibri"/>
                <w:i/>
                <w:sz w:val="16"/>
                <w:szCs w:val="16"/>
                <w:lang w:val="en-US"/>
              </w:rPr>
              <w:t xml:space="preserve">Rates include </w:t>
            </w:r>
            <w:r w:rsidR="00620E80" w:rsidRPr="0024145A">
              <w:rPr>
                <w:rFonts w:ascii="Calibri" w:hAnsi="Calibri"/>
                <w:i/>
                <w:sz w:val="16"/>
                <w:szCs w:val="16"/>
                <w:lang w:val="en-US"/>
              </w:rPr>
              <w:t>b</w:t>
            </w:r>
            <w:r w:rsidRPr="0024145A">
              <w:rPr>
                <w:rFonts w:ascii="Calibri" w:hAnsi="Calibri"/>
                <w:i/>
                <w:sz w:val="16"/>
                <w:szCs w:val="16"/>
                <w:lang w:val="en-US"/>
              </w:rPr>
              <w:t>uffet breakfast, city tax and VAT.</w:t>
            </w:r>
          </w:p>
        </w:tc>
      </w:tr>
      <w:tr w:rsidR="00EB02DA" w:rsidRPr="00113B0D" w14:paraId="2CD49ABA" w14:textId="77777777" w:rsidTr="0024145A">
        <w:tc>
          <w:tcPr>
            <w:tcW w:w="10548" w:type="dxa"/>
            <w:gridSpan w:val="9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71A08E9" w14:textId="77777777" w:rsidR="00EB02DA" w:rsidRPr="0024145A" w:rsidRDefault="00EB02DA" w:rsidP="0024145A">
            <w:pPr>
              <w:jc w:val="right"/>
              <w:rPr>
                <w:rFonts w:ascii="Calibri" w:hAnsi="Calibri"/>
                <w:sz w:val="6"/>
                <w:szCs w:val="6"/>
                <w:lang w:val="en-US"/>
              </w:rPr>
            </w:pPr>
          </w:p>
        </w:tc>
      </w:tr>
      <w:tr w:rsidR="00EB02DA" w:rsidRPr="00113B0D" w14:paraId="3E86C2FA" w14:textId="77777777" w:rsidTr="0024145A">
        <w:tc>
          <w:tcPr>
            <w:tcW w:w="244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14:paraId="7340A15E" w14:textId="77777777" w:rsidR="00EB02DA" w:rsidRPr="0024145A" w:rsidRDefault="00EB02DA" w:rsidP="0024145A">
            <w:pPr>
              <w:rPr>
                <w:rFonts w:ascii="Calibri" w:hAnsi="Calibri"/>
                <w:lang w:val="fr-FR"/>
              </w:rPr>
            </w:pPr>
            <w:r w:rsidRPr="0024145A">
              <w:rPr>
                <w:rFonts w:ascii="Calibri" w:hAnsi="Calibri"/>
                <w:lang w:val="fr-FR"/>
              </w:rPr>
              <w:t xml:space="preserve">ARRIVAL DATE </w:t>
            </w:r>
            <w:r w:rsidRPr="0024145A">
              <w:rPr>
                <w:rFonts w:ascii="Calibri" w:hAnsi="Calibri"/>
                <w:sz w:val="16"/>
                <w:szCs w:val="16"/>
                <w:lang w:val="fr-FR"/>
              </w:rPr>
              <w:t>(D, M, Y)</w:t>
            </w:r>
          </w:p>
        </w:tc>
        <w:tc>
          <w:tcPr>
            <w:tcW w:w="270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17B7E26" w14:textId="77777777" w:rsidR="00EB02DA" w:rsidRPr="0024145A" w:rsidRDefault="00EB02DA" w:rsidP="0024145A">
            <w:pPr>
              <w:rPr>
                <w:rFonts w:ascii="Calibri" w:hAnsi="Calibri"/>
                <w:sz w:val="26"/>
                <w:szCs w:val="26"/>
                <w:lang w:val="fr-FR"/>
              </w:rPr>
            </w:pPr>
          </w:p>
        </w:tc>
        <w:tc>
          <w:tcPr>
            <w:tcW w:w="275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A339F7" w14:textId="77777777" w:rsidR="00EB02DA" w:rsidRPr="0024145A" w:rsidRDefault="00EB02DA" w:rsidP="0024145A">
            <w:pPr>
              <w:rPr>
                <w:rFonts w:ascii="Calibri" w:hAnsi="Calibri"/>
                <w:sz w:val="26"/>
                <w:szCs w:val="26"/>
                <w:lang w:val="fr-FR"/>
              </w:rPr>
            </w:pPr>
            <w:r w:rsidRPr="0024145A">
              <w:rPr>
                <w:rFonts w:ascii="Calibri" w:hAnsi="Calibri"/>
                <w:lang w:val="fr-FR"/>
              </w:rPr>
              <w:t xml:space="preserve">DEPARTURE DATE </w:t>
            </w:r>
            <w:r w:rsidRPr="0024145A">
              <w:rPr>
                <w:rFonts w:ascii="Calibri" w:hAnsi="Calibri"/>
                <w:sz w:val="16"/>
                <w:szCs w:val="16"/>
                <w:lang w:val="fr-FR"/>
              </w:rPr>
              <w:t>(D, M, Y)</w:t>
            </w:r>
          </w:p>
        </w:tc>
        <w:tc>
          <w:tcPr>
            <w:tcW w:w="2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5F3A17C" w14:textId="77777777" w:rsidR="00EB02DA" w:rsidRPr="0024145A" w:rsidRDefault="00EB02DA" w:rsidP="0024145A">
            <w:pPr>
              <w:rPr>
                <w:rFonts w:ascii="Calibri" w:hAnsi="Calibri"/>
                <w:sz w:val="26"/>
                <w:szCs w:val="26"/>
                <w:lang w:val="fr-FR"/>
              </w:rPr>
            </w:pPr>
          </w:p>
        </w:tc>
      </w:tr>
      <w:tr w:rsidR="00EB02DA" w:rsidRPr="00113B0D" w14:paraId="451980CD" w14:textId="77777777" w:rsidTr="0024145A">
        <w:tc>
          <w:tcPr>
            <w:tcW w:w="10548" w:type="dxa"/>
            <w:gridSpan w:val="9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57" w:type="dxa"/>
              <w:right w:w="57" w:type="dxa"/>
            </w:tcMar>
          </w:tcPr>
          <w:p w14:paraId="52F2BBBF" w14:textId="77777777" w:rsidR="00EB02DA" w:rsidRPr="0024145A" w:rsidRDefault="00EB02DA" w:rsidP="0024145A">
            <w:pPr>
              <w:rPr>
                <w:rFonts w:ascii="Calibri" w:hAnsi="Calibri"/>
                <w:sz w:val="12"/>
                <w:szCs w:val="12"/>
                <w:lang w:val="fr-FR"/>
              </w:rPr>
            </w:pPr>
          </w:p>
        </w:tc>
      </w:tr>
    </w:tbl>
    <w:p w14:paraId="7E6F2052" w14:textId="77777777" w:rsidR="009927AB" w:rsidRPr="00113B0D" w:rsidRDefault="009927AB">
      <w:pPr>
        <w:rPr>
          <w:rFonts w:ascii="Calibri" w:hAnsi="Calibri"/>
          <w:sz w:val="12"/>
          <w:szCs w:val="12"/>
          <w:lang w:val="fr-FR"/>
        </w:rPr>
      </w:pPr>
    </w:p>
    <w:tbl>
      <w:tblPr>
        <w:tblpPr w:leftFromText="141" w:rightFromText="141" w:vertAnchor="text" w:horzAnchor="margin" w:tblpY="2"/>
        <w:tblW w:w="105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66FFFF"/>
        <w:tblLayout w:type="fixed"/>
        <w:tblLook w:val="01E0" w:firstRow="1" w:lastRow="1" w:firstColumn="1" w:lastColumn="1" w:noHBand="0" w:noVBand="0"/>
      </w:tblPr>
      <w:tblGrid>
        <w:gridCol w:w="10548"/>
      </w:tblGrid>
      <w:tr w:rsidR="009927AB" w:rsidRPr="00113B0D" w14:paraId="62AE5750" w14:textId="77777777" w:rsidTr="0024145A">
        <w:tc>
          <w:tcPr>
            <w:tcW w:w="10548" w:type="dxa"/>
            <w:shd w:val="clear" w:color="auto" w:fill="0000FF"/>
            <w:vAlign w:val="bottom"/>
          </w:tcPr>
          <w:p w14:paraId="0837E08E" w14:textId="77777777" w:rsidR="009927AB" w:rsidRPr="0024145A" w:rsidRDefault="00113B0D" w:rsidP="0024145A">
            <w:pPr>
              <w:rPr>
                <w:rFonts w:ascii="Calibri" w:hAnsi="Calibri"/>
                <w:lang w:val="en-US"/>
              </w:rPr>
            </w:pPr>
            <w:r w:rsidRPr="0024145A">
              <w:rPr>
                <w:rFonts w:ascii="Calibri" w:hAnsi="Calibri"/>
                <w:b/>
                <w:lang w:val="en-US"/>
              </w:rPr>
              <w:t>Transportation arrangement</w:t>
            </w:r>
          </w:p>
        </w:tc>
      </w:tr>
      <w:tr w:rsidR="00CE53EB" w:rsidRPr="00113B0D" w14:paraId="0CBE1E07" w14:textId="77777777" w:rsidTr="0024145A">
        <w:tblPrEx>
          <w:shd w:val="clear" w:color="auto" w:fill="auto"/>
        </w:tblPrEx>
        <w:tc>
          <w:tcPr>
            <w:tcW w:w="10548" w:type="dxa"/>
            <w:tcBorders>
              <w:top w:val="single" w:sz="4" w:space="0" w:color="auto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14:paraId="55588CF3" w14:textId="77777777" w:rsidR="008E2DE9" w:rsidRPr="0024145A" w:rsidRDefault="008E2DE9" w:rsidP="0024145A">
            <w:pPr>
              <w:rPr>
                <w:rFonts w:ascii="Calibri" w:hAnsi="Calibri"/>
                <w:sz w:val="6"/>
                <w:szCs w:val="6"/>
                <w:lang w:val="en-US"/>
              </w:rPr>
            </w:pPr>
          </w:p>
          <w:tbl>
            <w:tblPr>
              <w:tblW w:w="1065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658"/>
              <w:gridCol w:w="1383"/>
              <w:gridCol w:w="356"/>
              <w:gridCol w:w="1207"/>
              <w:gridCol w:w="1208"/>
              <w:gridCol w:w="359"/>
              <w:gridCol w:w="4484"/>
            </w:tblGrid>
            <w:tr w:rsidR="008D420B" w:rsidRPr="00113B0D" w14:paraId="2401D8C7" w14:textId="77777777" w:rsidTr="0024145A">
              <w:trPr>
                <w:gridAfter w:val="1"/>
                <w:wAfter w:w="4622" w:type="dxa"/>
              </w:trPr>
              <w:tc>
                <w:tcPr>
                  <w:tcW w:w="1701" w:type="dxa"/>
                  <w:gridSpan w:val="6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41242DE7" w14:textId="77777777" w:rsidR="008D420B" w:rsidRPr="0024145A" w:rsidRDefault="008D420B" w:rsidP="001B6213">
                  <w:pPr>
                    <w:framePr w:hSpace="141" w:wrap="around" w:vAnchor="text" w:hAnchor="margin" w:y="2"/>
                    <w:jc w:val="right"/>
                    <w:rPr>
                      <w:rFonts w:ascii="Calibri" w:hAnsi="Calibri"/>
                      <w:sz w:val="6"/>
                      <w:szCs w:val="6"/>
                      <w:lang w:val="en-US"/>
                    </w:rPr>
                  </w:pPr>
                </w:p>
              </w:tc>
            </w:tr>
            <w:tr w:rsidR="00E21B2D" w:rsidRPr="00113B0D" w14:paraId="281A1B76" w14:textId="77777777" w:rsidTr="0024145A">
              <w:trPr>
                <w:gridAfter w:val="1"/>
                <w:wAfter w:w="4622" w:type="dxa"/>
              </w:trPr>
              <w:tc>
                <w:tcPr>
                  <w:tcW w:w="1701" w:type="dxa"/>
                  <w:gridSpan w:val="2"/>
                  <w:tcBorders>
                    <w:top w:val="nil"/>
                    <w:left w:val="nil"/>
                    <w:bottom w:val="nil"/>
                  </w:tcBorders>
                  <w:vAlign w:val="center"/>
                </w:tcPr>
                <w:p w14:paraId="75E6064F" w14:textId="77777777" w:rsidR="00E21B2D" w:rsidRPr="0024145A" w:rsidRDefault="00A02B1C" w:rsidP="001B6213">
                  <w:pPr>
                    <w:framePr w:hSpace="141" w:wrap="around" w:vAnchor="text" w:hAnchor="margin" w:y="2"/>
                    <w:rPr>
                      <w:rFonts w:ascii="Calibri" w:hAnsi="Calibri"/>
                      <w:lang w:val="en-US"/>
                    </w:rPr>
                  </w:pPr>
                  <w:r>
                    <w:rPr>
                      <w:rFonts w:ascii="Calibri" w:hAnsi="Calibri"/>
                      <w:lang w:val="en-US"/>
                    </w:rPr>
                    <w:t>SHUTTLE</w:t>
                  </w:r>
                  <w:r w:rsidR="00E21B2D" w:rsidRPr="0024145A">
                    <w:rPr>
                      <w:rFonts w:ascii="Calibri" w:hAnsi="Calibri"/>
                      <w:lang w:val="en-US"/>
                    </w:rPr>
                    <w:t xml:space="preserve"> FROM AIRPORT</w:t>
                  </w:r>
                </w:p>
              </w:tc>
              <w:tc>
                <w:tcPr>
                  <w:tcW w:w="36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48CF180" w14:textId="77777777" w:rsidR="00E21B2D" w:rsidRPr="0024145A" w:rsidRDefault="00E21B2D" w:rsidP="001B6213">
                  <w:pPr>
                    <w:framePr w:hSpace="141" w:wrap="around" w:vAnchor="text" w:hAnchor="margin" w:y="2"/>
                    <w:jc w:val="right"/>
                    <w:rPr>
                      <w:rFonts w:ascii="Calibri" w:hAnsi="Calibri"/>
                      <w:sz w:val="24"/>
                      <w:szCs w:val="24"/>
                      <w:lang w:val="en-US"/>
                    </w:rPr>
                  </w:pPr>
                </w:p>
              </w:tc>
              <w:tc>
                <w:tcPr>
                  <w:tcW w:w="1237" w:type="dxa"/>
                  <w:tcBorders>
                    <w:top w:val="nil"/>
                    <w:left w:val="single" w:sz="4" w:space="0" w:color="auto"/>
                    <w:bottom w:val="nil"/>
                    <w:right w:val="nil"/>
                  </w:tcBorders>
                  <w:vAlign w:val="center"/>
                </w:tcPr>
                <w:p w14:paraId="7E196515" w14:textId="77777777" w:rsidR="00E21B2D" w:rsidRPr="0024145A" w:rsidRDefault="00E21B2D" w:rsidP="001B6213">
                  <w:pPr>
                    <w:framePr w:hSpace="141" w:wrap="around" w:vAnchor="text" w:hAnchor="margin" w:y="2"/>
                    <w:rPr>
                      <w:rFonts w:ascii="Calibri" w:hAnsi="Calibri"/>
                      <w:lang w:val="en-US"/>
                    </w:rPr>
                  </w:pPr>
                  <w:r w:rsidRPr="0024145A">
                    <w:rPr>
                      <w:rFonts w:ascii="Calibri" w:hAnsi="Calibri"/>
                      <w:lang w:val="en-US"/>
                    </w:rPr>
                    <w:t>YES</w:t>
                  </w:r>
                </w:p>
              </w:tc>
              <w:tc>
                <w:tcPr>
                  <w:tcW w:w="1238" w:type="dxa"/>
                  <w:tcBorders>
                    <w:top w:val="nil"/>
                    <w:left w:val="nil"/>
                    <w:bottom w:val="nil"/>
                  </w:tcBorders>
                  <w:vAlign w:val="center"/>
                </w:tcPr>
                <w:p w14:paraId="2F47CF91" w14:textId="77777777" w:rsidR="00E21B2D" w:rsidRPr="0024145A" w:rsidRDefault="00E21B2D" w:rsidP="001B6213">
                  <w:pPr>
                    <w:framePr w:hSpace="141" w:wrap="around" w:vAnchor="text" w:hAnchor="margin" w:y="2"/>
                    <w:jc w:val="right"/>
                    <w:rPr>
                      <w:rFonts w:ascii="Calibri" w:hAnsi="Calibri"/>
                      <w:lang w:val="en-US"/>
                    </w:rPr>
                  </w:pPr>
                  <w:r w:rsidRPr="0024145A">
                    <w:rPr>
                      <w:rFonts w:ascii="Calibri" w:hAnsi="Calibri"/>
                      <w:lang w:val="en-US"/>
                    </w:rPr>
                    <w:t>NO</w:t>
                  </w:r>
                </w:p>
              </w:tc>
              <w:tc>
                <w:tcPr>
                  <w:tcW w:w="363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0F2A7BE" w14:textId="77777777" w:rsidR="00E21B2D" w:rsidRPr="0024145A" w:rsidRDefault="00E21B2D" w:rsidP="001B6213">
                  <w:pPr>
                    <w:framePr w:hSpace="141" w:wrap="around" w:vAnchor="text" w:hAnchor="margin" w:y="2"/>
                    <w:jc w:val="right"/>
                    <w:rPr>
                      <w:rFonts w:ascii="Calibri" w:hAnsi="Calibri"/>
                      <w:sz w:val="24"/>
                      <w:szCs w:val="24"/>
                      <w:lang w:val="en-US"/>
                    </w:rPr>
                  </w:pPr>
                </w:p>
              </w:tc>
            </w:tr>
            <w:tr w:rsidR="00620E80" w:rsidRPr="00113B0D" w14:paraId="79776CCA" w14:textId="77777777" w:rsidTr="0024145A">
              <w:trPr>
                <w:gridAfter w:val="5"/>
                <w:wAfter w:w="7690" w:type="dxa"/>
              </w:trPr>
              <w:tc>
                <w:tcPr>
                  <w:tcW w:w="170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0C9C4607" w14:textId="77777777" w:rsidR="00620E80" w:rsidRPr="0024145A" w:rsidRDefault="00620E80" w:rsidP="001B6213">
                  <w:pPr>
                    <w:framePr w:hSpace="141" w:wrap="around" w:vAnchor="text" w:hAnchor="margin" w:y="2"/>
                    <w:rPr>
                      <w:rFonts w:ascii="Calibri" w:hAnsi="Calibri"/>
                      <w:lang w:val="en-US"/>
                    </w:rPr>
                  </w:pPr>
                  <w:r w:rsidRPr="0024145A">
                    <w:rPr>
                      <w:rFonts w:ascii="Calibri" w:hAnsi="Calibri"/>
                      <w:lang w:val="en-US"/>
                    </w:rPr>
                    <w:t>Flight from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2372AF2" w14:textId="77777777" w:rsidR="00620E80" w:rsidRPr="0024145A" w:rsidRDefault="00620E80" w:rsidP="001B6213">
                  <w:pPr>
                    <w:framePr w:hSpace="141" w:wrap="around" w:vAnchor="text" w:hAnchor="margin" w:y="2"/>
                    <w:jc w:val="right"/>
                    <w:rPr>
                      <w:rFonts w:ascii="Calibri" w:hAnsi="Calibri"/>
                      <w:lang w:val="en-US"/>
                    </w:rPr>
                  </w:pPr>
                </w:p>
              </w:tc>
            </w:tr>
            <w:tr w:rsidR="008E5497" w:rsidRPr="00113B0D" w14:paraId="2E4265BA" w14:textId="77777777" w:rsidTr="0024145A">
              <w:trPr>
                <w:gridAfter w:val="5"/>
                <w:wAfter w:w="7690" w:type="dxa"/>
              </w:trPr>
              <w:tc>
                <w:tcPr>
                  <w:tcW w:w="170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5956A48" w14:textId="77777777" w:rsidR="008E5497" w:rsidRPr="0024145A" w:rsidRDefault="008E5497" w:rsidP="001B6213">
                  <w:pPr>
                    <w:framePr w:hSpace="141" w:wrap="around" w:vAnchor="text" w:hAnchor="margin" w:y="2"/>
                    <w:rPr>
                      <w:rFonts w:ascii="Calibri" w:hAnsi="Calibri"/>
                      <w:lang w:val="en-US"/>
                    </w:rPr>
                  </w:pPr>
                  <w:r w:rsidRPr="0024145A">
                    <w:rPr>
                      <w:rFonts w:ascii="Calibri" w:hAnsi="Calibri"/>
                      <w:lang w:val="en-US"/>
                    </w:rPr>
                    <w:t>Flight No.: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001B3163" w14:textId="77777777" w:rsidR="008E5497" w:rsidRPr="0024145A" w:rsidRDefault="008E5497" w:rsidP="001B6213">
                  <w:pPr>
                    <w:framePr w:hSpace="141" w:wrap="around" w:vAnchor="text" w:hAnchor="margin" w:y="2"/>
                    <w:jc w:val="right"/>
                    <w:rPr>
                      <w:rFonts w:ascii="Calibri" w:hAnsi="Calibri"/>
                      <w:lang w:val="en-US"/>
                    </w:rPr>
                  </w:pPr>
                </w:p>
              </w:tc>
            </w:tr>
            <w:tr w:rsidR="008E5497" w:rsidRPr="00113B0D" w14:paraId="3F1C0457" w14:textId="77777777" w:rsidTr="0024145A">
              <w:trPr>
                <w:gridAfter w:val="5"/>
                <w:wAfter w:w="7690" w:type="dxa"/>
              </w:trPr>
              <w:tc>
                <w:tcPr>
                  <w:tcW w:w="1701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44456457" w14:textId="77777777" w:rsidR="008E5497" w:rsidRPr="0024145A" w:rsidRDefault="008E5497" w:rsidP="001B6213">
                  <w:pPr>
                    <w:framePr w:hSpace="141" w:wrap="around" w:vAnchor="text" w:hAnchor="margin" w:y="2"/>
                    <w:rPr>
                      <w:rFonts w:ascii="Calibri" w:hAnsi="Calibri"/>
                      <w:lang w:val="en-US"/>
                    </w:rPr>
                  </w:pPr>
                  <w:r w:rsidRPr="0024145A">
                    <w:rPr>
                      <w:rFonts w:ascii="Calibri" w:hAnsi="Calibri"/>
                      <w:lang w:val="en-US"/>
                    </w:rPr>
                    <w:t>Arrival time</w:t>
                  </w:r>
                </w:p>
              </w:tc>
              <w:tc>
                <w:tcPr>
                  <w:tcW w:w="141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352748AE" w14:textId="77777777" w:rsidR="008E5497" w:rsidRPr="0024145A" w:rsidRDefault="008E5497" w:rsidP="001B6213">
                  <w:pPr>
                    <w:framePr w:hSpace="141" w:wrap="around" w:vAnchor="text" w:hAnchor="margin" w:y="2"/>
                    <w:jc w:val="right"/>
                    <w:rPr>
                      <w:rFonts w:ascii="Calibri" w:hAnsi="Calibri"/>
                      <w:lang w:val="en-US"/>
                    </w:rPr>
                  </w:pPr>
                </w:p>
              </w:tc>
            </w:tr>
            <w:tr w:rsidR="008D420B" w:rsidRPr="00113B0D" w14:paraId="04C86F78" w14:textId="77777777" w:rsidTr="0024145A">
              <w:tc>
                <w:tcPr>
                  <w:tcW w:w="1701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0DF623C" w14:textId="77777777" w:rsidR="008D420B" w:rsidRPr="0024145A" w:rsidRDefault="008D420B" w:rsidP="001B6213">
                  <w:pPr>
                    <w:framePr w:hSpace="141" w:wrap="around" w:vAnchor="text" w:hAnchor="margin" w:y="2"/>
                    <w:jc w:val="center"/>
                    <w:rPr>
                      <w:rFonts w:ascii="Calibri" w:hAnsi="Calibri"/>
                      <w:sz w:val="6"/>
                      <w:szCs w:val="6"/>
                      <w:lang w:val="en-US"/>
                    </w:rPr>
                  </w:pPr>
                </w:p>
              </w:tc>
            </w:tr>
          </w:tbl>
          <w:p w14:paraId="1868EFA4" w14:textId="77777777" w:rsidR="003B2332" w:rsidRPr="0024145A" w:rsidRDefault="003B2332" w:rsidP="0024145A">
            <w:pPr>
              <w:jc w:val="center"/>
              <w:rPr>
                <w:rFonts w:ascii="Calibri" w:hAnsi="Calibri"/>
                <w:lang w:val="en-US"/>
              </w:rPr>
            </w:pPr>
          </w:p>
        </w:tc>
      </w:tr>
      <w:tr w:rsidR="00CE53EB" w:rsidRPr="00113B0D" w14:paraId="3E0BC2FE" w14:textId="77777777" w:rsidTr="0024145A">
        <w:tblPrEx>
          <w:shd w:val="clear" w:color="auto" w:fill="auto"/>
        </w:tblPrEx>
        <w:tc>
          <w:tcPr>
            <w:tcW w:w="10548" w:type="dxa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  <w:vAlign w:val="center"/>
          </w:tcPr>
          <w:tbl>
            <w:tblPr>
              <w:tblpPr w:leftFromText="141" w:rightFromText="141" w:vertAnchor="text" w:horzAnchor="margin" w:tblpX="-47" w:tblpY="2"/>
              <w:tblW w:w="1052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527"/>
            </w:tblGrid>
            <w:tr w:rsidR="008E2DE9" w:rsidRPr="00113B0D" w14:paraId="61B909C9" w14:textId="77777777" w:rsidTr="0024145A">
              <w:tc>
                <w:tcPr>
                  <w:tcW w:w="10527" w:type="dxa"/>
                  <w:shd w:val="clear" w:color="auto" w:fill="auto"/>
                  <w:vAlign w:val="bottom"/>
                </w:tcPr>
                <w:p w14:paraId="7492B5E7" w14:textId="77777777" w:rsidR="008E2DE9" w:rsidRPr="0024145A" w:rsidRDefault="008E2DE9" w:rsidP="0024145A">
                  <w:pPr>
                    <w:jc w:val="center"/>
                    <w:outlineLvl w:val="0"/>
                    <w:rPr>
                      <w:rFonts w:ascii="Calibri" w:hAnsi="Calibri" w:cs="Arial"/>
                      <w:b/>
                      <w:sz w:val="6"/>
                      <w:szCs w:val="6"/>
                      <w:lang w:val="en-US"/>
                    </w:rPr>
                  </w:pPr>
                </w:p>
                <w:p w14:paraId="3B594412" w14:textId="77777777" w:rsidR="008E2DE9" w:rsidRPr="0024145A" w:rsidRDefault="00FE41B1" w:rsidP="0024145A">
                  <w:pPr>
                    <w:jc w:val="center"/>
                    <w:outlineLvl w:val="0"/>
                    <w:rPr>
                      <w:rFonts w:ascii="Calibri" w:hAnsi="Calibri" w:cs="Arial"/>
                      <w:b/>
                      <w:sz w:val="24"/>
                      <w:szCs w:val="24"/>
                      <w:lang w:val="en-US"/>
                    </w:rPr>
                  </w:pPr>
                  <w:r w:rsidRPr="0024145A">
                    <w:rPr>
                      <w:rFonts w:ascii="Calibri" w:hAnsi="Calibri" w:cs="Arial"/>
                      <w:b/>
                      <w:sz w:val="24"/>
                      <w:szCs w:val="24"/>
                      <w:lang w:val="en-US"/>
                    </w:rPr>
                    <w:t>Reservation</w:t>
                  </w:r>
                  <w:r w:rsidR="008E2DE9" w:rsidRPr="0024145A">
                    <w:rPr>
                      <w:rFonts w:ascii="Calibri" w:hAnsi="Calibri" w:cs="Arial"/>
                      <w:b/>
                      <w:sz w:val="24"/>
                      <w:szCs w:val="24"/>
                      <w:lang w:val="en-US"/>
                    </w:rPr>
                    <w:t xml:space="preserve"> Form </w:t>
                  </w:r>
                  <w:r w:rsidRPr="0024145A">
                    <w:rPr>
                      <w:rFonts w:ascii="Calibri" w:hAnsi="Calibri" w:cs="Arial"/>
                      <w:b/>
                      <w:sz w:val="24"/>
                      <w:szCs w:val="24"/>
                      <w:lang w:val="en-US"/>
                    </w:rPr>
                    <w:t>is to</w:t>
                  </w:r>
                  <w:r w:rsidR="008E2DE9" w:rsidRPr="0024145A">
                    <w:rPr>
                      <w:rFonts w:ascii="Calibri" w:hAnsi="Calibri" w:cs="Arial"/>
                      <w:b/>
                      <w:sz w:val="24"/>
                      <w:szCs w:val="24"/>
                      <w:lang w:val="en-US"/>
                    </w:rPr>
                    <w:t xml:space="preserve"> be sent to </w:t>
                  </w:r>
                  <w:r w:rsidR="00E21B2D" w:rsidRPr="0024145A">
                    <w:rPr>
                      <w:rFonts w:ascii="Calibri" w:hAnsi="Calibri" w:cs="Arial"/>
                      <w:b/>
                      <w:sz w:val="24"/>
                      <w:szCs w:val="24"/>
                      <w:lang w:val="en-US"/>
                    </w:rPr>
                    <w:t xml:space="preserve">Mrs. </w:t>
                  </w:r>
                  <w:r w:rsidR="00A02B1C" w:rsidRPr="00A02B1C">
                    <w:rPr>
                      <w:rFonts w:ascii="Calibri" w:hAnsi="Calibri" w:cs="Arial"/>
                      <w:b/>
                      <w:sz w:val="24"/>
                      <w:szCs w:val="24"/>
                      <w:lang w:val="en-US"/>
                    </w:rPr>
                    <w:t xml:space="preserve">Breda Einfalt </w:t>
                  </w:r>
                  <w:r w:rsidR="008E2DE9" w:rsidRPr="0024145A">
                    <w:rPr>
                      <w:rFonts w:ascii="Calibri" w:hAnsi="Calibri" w:cs="Arial"/>
                      <w:b/>
                      <w:sz w:val="24"/>
                      <w:szCs w:val="24"/>
                      <w:lang w:val="en-US"/>
                    </w:rPr>
                    <w:t>:</w:t>
                  </w:r>
                </w:p>
                <w:p w14:paraId="6A9548C5" w14:textId="77777777" w:rsidR="008E2DE9" w:rsidRDefault="00E21B2D" w:rsidP="0024145A">
                  <w:pPr>
                    <w:ind w:left="348"/>
                    <w:jc w:val="center"/>
                    <w:rPr>
                      <w:rFonts w:ascii="Tahoma" w:hAnsi="Tahoma" w:cs="Tahoma"/>
                      <w:bCs/>
                      <w:lang w:val="en-GB"/>
                    </w:rPr>
                  </w:pPr>
                  <w:r w:rsidRPr="0024145A">
                    <w:rPr>
                      <w:rFonts w:ascii="Calibri" w:hAnsi="Calibri" w:cs="Arial"/>
                      <w:sz w:val="22"/>
                      <w:szCs w:val="22"/>
                      <w:lang w:val="it-IT"/>
                    </w:rPr>
                    <w:t>e</w:t>
                  </w:r>
                  <w:r w:rsidR="00FF772A" w:rsidRPr="0024145A">
                    <w:rPr>
                      <w:rFonts w:ascii="Calibri" w:hAnsi="Calibri" w:cs="Arial"/>
                      <w:sz w:val="22"/>
                      <w:szCs w:val="22"/>
                      <w:lang w:val="it-IT"/>
                    </w:rPr>
                    <w:t>-</w:t>
                  </w:r>
                  <w:r w:rsidRPr="0024145A">
                    <w:rPr>
                      <w:rFonts w:ascii="Calibri" w:hAnsi="Calibri" w:cs="Arial"/>
                      <w:sz w:val="22"/>
                      <w:szCs w:val="22"/>
                      <w:lang w:val="it-IT"/>
                    </w:rPr>
                    <w:t>m</w:t>
                  </w:r>
                  <w:r w:rsidR="00FF772A" w:rsidRPr="0024145A">
                    <w:rPr>
                      <w:rFonts w:ascii="Calibri" w:hAnsi="Calibri" w:cs="Arial"/>
                      <w:sz w:val="22"/>
                      <w:szCs w:val="22"/>
                      <w:lang w:val="it-IT"/>
                    </w:rPr>
                    <w:t>ail</w:t>
                  </w:r>
                  <w:r w:rsidR="008E2DE9" w:rsidRPr="0024145A">
                    <w:rPr>
                      <w:rFonts w:ascii="Calibri" w:hAnsi="Calibri" w:cs="Arial"/>
                      <w:sz w:val="22"/>
                      <w:szCs w:val="22"/>
                      <w:lang w:val="it-IT"/>
                    </w:rPr>
                    <w:t>:</w:t>
                  </w:r>
                  <w:r w:rsidR="00FF772A" w:rsidRPr="0024145A">
                    <w:rPr>
                      <w:rFonts w:ascii="Calibri" w:hAnsi="Calibri" w:cs="Arial"/>
                      <w:sz w:val="22"/>
                      <w:szCs w:val="22"/>
                      <w:lang w:val="it-IT"/>
                    </w:rPr>
                    <w:t xml:space="preserve"> </w:t>
                  </w:r>
                  <w:hyperlink r:id="rId7" w:history="1">
                    <w:r w:rsidR="00A02B1C" w:rsidRPr="008C5AD9">
                      <w:rPr>
                        <w:rStyle w:val="Hiperpovezava"/>
                        <w:rFonts w:ascii="Tahoma" w:hAnsi="Tahoma" w:cs="Tahoma"/>
                        <w:bCs/>
                        <w:lang w:val="en-GB"/>
                      </w:rPr>
                      <w:t>breda.einfalt@unitur.eu</w:t>
                    </w:r>
                  </w:hyperlink>
                </w:p>
                <w:p w14:paraId="7C158C6C" w14:textId="77777777" w:rsidR="008E2DE9" w:rsidRPr="0024145A" w:rsidRDefault="00E21B2D" w:rsidP="00A02B1C">
                  <w:pPr>
                    <w:jc w:val="center"/>
                    <w:rPr>
                      <w:rFonts w:ascii="Calibri" w:hAnsi="Calibri" w:cs="Arial"/>
                      <w:b/>
                      <w:sz w:val="6"/>
                      <w:szCs w:val="6"/>
                      <w:lang w:val="en-US"/>
                    </w:rPr>
                  </w:pPr>
                  <w:r w:rsidRPr="0024145A">
                    <w:rPr>
                      <w:rFonts w:ascii="Calibri" w:hAnsi="Calibri" w:cs="Arial"/>
                      <w:sz w:val="22"/>
                      <w:szCs w:val="22"/>
                    </w:rPr>
                    <w:t xml:space="preserve">Keyword: </w:t>
                  </w:r>
                  <w:r w:rsidR="00176674">
                    <w:t xml:space="preserve"> </w:t>
                  </w:r>
                  <w:r w:rsidR="00176674" w:rsidRPr="00176674">
                    <w:rPr>
                      <w:rFonts w:ascii="Calibri" w:hAnsi="Calibri" w:cs="Arial"/>
                      <w:sz w:val="22"/>
                      <w:szCs w:val="22"/>
                    </w:rPr>
                    <w:t>COST Action Meeting</w:t>
                  </w:r>
                </w:p>
              </w:tc>
            </w:tr>
          </w:tbl>
          <w:p w14:paraId="12B95C48" w14:textId="77777777" w:rsidR="008E2DE9" w:rsidRPr="0024145A" w:rsidRDefault="008E2DE9" w:rsidP="0024145A">
            <w:pPr>
              <w:rPr>
                <w:rFonts w:ascii="Calibri" w:hAnsi="Calibri"/>
                <w:sz w:val="12"/>
                <w:szCs w:val="12"/>
                <w:lang w:val="en-US"/>
              </w:rPr>
            </w:pPr>
          </w:p>
          <w:tbl>
            <w:tblPr>
              <w:tblpPr w:leftFromText="141" w:rightFromText="141" w:vertAnchor="text" w:horzAnchor="margin" w:tblpX="-47" w:tblpY="2"/>
              <w:tblW w:w="1052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shd w:val="clear" w:color="auto" w:fill="FF0000"/>
              <w:tblLayout w:type="fixed"/>
              <w:tblLook w:val="01E0" w:firstRow="1" w:lastRow="1" w:firstColumn="1" w:lastColumn="1" w:noHBand="0" w:noVBand="0"/>
            </w:tblPr>
            <w:tblGrid>
              <w:gridCol w:w="10527"/>
            </w:tblGrid>
            <w:tr w:rsidR="008E2DE9" w:rsidRPr="00113B0D" w14:paraId="22C17A38" w14:textId="77777777" w:rsidTr="0024145A">
              <w:tc>
                <w:tcPr>
                  <w:tcW w:w="10527" w:type="dxa"/>
                  <w:shd w:val="clear" w:color="auto" w:fill="0000FF"/>
                  <w:vAlign w:val="bottom"/>
                </w:tcPr>
                <w:p w14:paraId="6C15FE16" w14:textId="77777777" w:rsidR="008E2DE9" w:rsidRPr="0024145A" w:rsidRDefault="008E2DE9" w:rsidP="00A02B1C">
                  <w:pPr>
                    <w:jc w:val="center"/>
                    <w:outlineLvl w:val="0"/>
                    <w:rPr>
                      <w:rFonts w:ascii="Calibri" w:hAnsi="Calibri" w:cs="Arial"/>
                      <w:b/>
                      <w:sz w:val="28"/>
                      <w:szCs w:val="28"/>
                      <w:lang w:val="en-US"/>
                    </w:rPr>
                  </w:pPr>
                  <w:r w:rsidRPr="0024145A">
                    <w:rPr>
                      <w:rFonts w:ascii="Calibri" w:hAnsi="Calibri" w:cs="Arial"/>
                      <w:b/>
                      <w:sz w:val="28"/>
                      <w:szCs w:val="28"/>
                      <w:lang w:val="en-US"/>
                    </w:rPr>
                    <w:t xml:space="preserve">DEADLINE FOR HOTEL RESERVATIONS: </w:t>
                  </w:r>
                  <w:r w:rsidR="0056639B">
                    <w:t xml:space="preserve"> </w:t>
                  </w:r>
                  <w:r w:rsidR="00A02B1C">
                    <w:rPr>
                      <w:rFonts w:ascii="Calibri" w:hAnsi="Calibri" w:cs="Arial"/>
                      <w:b/>
                      <w:sz w:val="28"/>
                      <w:szCs w:val="28"/>
                      <w:lang w:val="en-US"/>
                    </w:rPr>
                    <w:t>October</w:t>
                  </w:r>
                  <w:r w:rsidR="0056639B" w:rsidRPr="0056639B">
                    <w:rPr>
                      <w:rFonts w:ascii="Calibri" w:hAnsi="Calibri" w:cs="Arial"/>
                      <w:b/>
                      <w:sz w:val="28"/>
                      <w:szCs w:val="28"/>
                      <w:lang w:val="en-US"/>
                    </w:rPr>
                    <w:t xml:space="preserve"> </w:t>
                  </w:r>
                  <w:r w:rsidR="00A02B1C">
                    <w:rPr>
                      <w:rFonts w:ascii="Calibri" w:hAnsi="Calibri" w:cs="Arial"/>
                      <w:b/>
                      <w:sz w:val="28"/>
                      <w:szCs w:val="28"/>
                      <w:lang w:val="en-US"/>
                    </w:rPr>
                    <w:t>4</w:t>
                  </w:r>
                  <w:r w:rsidR="0056639B" w:rsidRPr="0056639B">
                    <w:rPr>
                      <w:rFonts w:ascii="Calibri" w:hAnsi="Calibri" w:cs="Arial"/>
                      <w:b/>
                      <w:sz w:val="28"/>
                      <w:szCs w:val="28"/>
                      <w:vertAlign w:val="superscript"/>
                      <w:lang w:val="en-US"/>
                    </w:rPr>
                    <w:t>th</w:t>
                  </w:r>
                  <w:r w:rsidR="00C37A82">
                    <w:rPr>
                      <w:rFonts w:ascii="Calibri" w:hAnsi="Calibri" w:cs="Arial"/>
                      <w:b/>
                      <w:sz w:val="28"/>
                      <w:szCs w:val="28"/>
                      <w:lang w:val="en-US"/>
                    </w:rPr>
                    <w:t xml:space="preserve"> 2013</w:t>
                  </w:r>
                  <w:r w:rsidRPr="0024145A">
                    <w:rPr>
                      <w:rFonts w:ascii="Calibri" w:hAnsi="Calibri" w:cs="Arial"/>
                      <w:b/>
                      <w:sz w:val="28"/>
                      <w:szCs w:val="28"/>
                      <w:lang w:val="en-US"/>
                    </w:rPr>
                    <w:t>!</w:t>
                  </w:r>
                </w:p>
              </w:tc>
            </w:tr>
          </w:tbl>
          <w:p w14:paraId="737A834B" w14:textId="77777777" w:rsidR="003F29CF" w:rsidRPr="0024145A" w:rsidRDefault="003F29CF" w:rsidP="0024145A">
            <w:pPr>
              <w:ind w:left="348"/>
              <w:rPr>
                <w:rFonts w:ascii="Calibri" w:hAnsi="Calibri" w:cs="Arial"/>
                <w:sz w:val="12"/>
                <w:szCs w:val="12"/>
                <w:lang w:val="en-US"/>
              </w:rPr>
            </w:pPr>
          </w:p>
        </w:tc>
      </w:tr>
    </w:tbl>
    <w:p w14:paraId="64444FBB" w14:textId="77777777" w:rsidR="00C72226" w:rsidRPr="00113B0D" w:rsidRDefault="00C72226" w:rsidP="00D652E4">
      <w:pPr>
        <w:jc w:val="center"/>
        <w:outlineLvl w:val="0"/>
        <w:rPr>
          <w:rFonts w:ascii="Calibri" w:hAnsi="Calibri" w:cs="Arial"/>
          <w:lang w:val="en-US"/>
        </w:rPr>
      </w:pPr>
    </w:p>
    <w:p w14:paraId="2BB3A163" w14:textId="77777777" w:rsidR="00B178EE" w:rsidRPr="008E2056" w:rsidRDefault="00AC539E" w:rsidP="00D652E4">
      <w:pPr>
        <w:jc w:val="center"/>
        <w:outlineLvl w:val="0"/>
        <w:rPr>
          <w:rFonts w:ascii="Calibri" w:hAnsi="Calibri" w:cs="Arial"/>
          <w:color w:val="3366FF"/>
          <w:u w:val="single"/>
          <w:lang w:val="en-US"/>
        </w:rPr>
      </w:pPr>
      <w:r w:rsidRPr="008E2056">
        <w:rPr>
          <w:rFonts w:ascii="Calibri" w:hAnsi="Calibri" w:cs="Arial"/>
          <w:u w:val="single"/>
          <w:lang w:val="en-US"/>
        </w:rPr>
        <w:t xml:space="preserve">For </w:t>
      </w:r>
      <w:r w:rsidR="008E2DE9" w:rsidRPr="008E2056">
        <w:rPr>
          <w:rFonts w:ascii="Calibri" w:hAnsi="Calibri" w:cs="Arial"/>
          <w:u w:val="single"/>
          <w:lang w:val="en-US"/>
        </w:rPr>
        <w:t xml:space="preserve">more </w:t>
      </w:r>
      <w:r w:rsidRPr="008E2056">
        <w:rPr>
          <w:rFonts w:ascii="Calibri" w:hAnsi="Calibri" w:cs="Arial"/>
          <w:u w:val="single"/>
          <w:lang w:val="en-US"/>
        </w:rPr>
        <w:t>details</w:t>
      </w:r>
      <w:r w:rsidR="00CE53EB" w:rsidRPr="008E2056">
        <w:rPr>
          <w:rFonts w:ascii="Calibri" w:hAnsi="Calibri" w:cs="Arial"/>
          <w:u w:val="single"/>
          <w:lang w:val="en-US"/>
        </w:rPr>
        <w:t xml:space="preserve"> </w:t>
      </w:r>
      <w:r w:rsidRPr="008E2056">
        <w:rPr>
          <w:rFonts w:ascii="Calibri" w:hAnsi="Calibri" w:cs="Arial"/>
          <w:u w:val="single"/>
          <w:lang w:val="en-US"/>
        </w:rPr>
        <w:t>see</w:t>
      </w:r>
      <w:r w:rsidR="00F55720" w:rsidRPr="008E2056">
        <w:rPr>
          <w:rFonts w:ascii="Calibri" w:hAnsi="Calibri" w:cs="Arial"/>
          <w:u w:val="single"/>
          <w:lang w:val="en-US"/>
        </w:rPr>
        <w:t xml:space="preserve">: </w:t>
      </w:r>
      <w:hyperlink r:id="rId8" w:history="1">
        <w:r w:rsidR="00113B0D" w:rsidRPr="008E2056">
          <w:rPr>
            <w:rStyle w:val="Hiperpovezava"/>
            <w:rFonts w:ascii="Calibri" w:hAnsi="Calibri" w:cs="Arial"/>
            <w:lang w:val="en-US"/>
          </w:rPr>
          <w:t>sergej.medved@bf.uni-lj.si</w:t>
        </w:r>
      </w:hyperlink>
      <w:r w:rsidR="00176674" w:rsidRPr="008E2056">
        <w:rPr>
          <w:rFonts w:ascii="Calibri" w:hAnsi="Calibri" w:cs="Arial"/>
          <w:u w:val="single"/>
          <w:lang w:val="en-US"/>
        </w:rPr>
        <w:t xml:space="preserve"> or </w:t>
      </w:r>
      <w:hyperlink r:id="rId9" w:history="1">
        <w:r w:rsidR="00176674" w:rsidRPr="008E2056">
          <w:rPr>
            <w:rStyle w:val="Hiperpovezava"/>
            <w:rFonts w:ascii="Calibri" w:hAnsi="Calibri" w:cs="Tahoma"/>
            <w:spacing w:val="5"/>
            <w:lang w:val="en-GB"/>
          </w:rPr>
          <w:t>andreja.kutnar@upr.si</w:t>
        </w:r>
      </w:hyperlink>
    </w:p>
    <w:p w14:paraId="25430E63" w14:textId="77777777" w:rsidR="00367CD0" w:rsidRPr="00113B0D" w:rsidRDefault="00367CD0" w:rsidP="00367CD0">
      <w:pPr>
        <w:rPr>
          <w:rFonts w:ascii="Calibri" w:hAnsi="Calibri"/>
          <w:sz w:val="10"/>
          <w:szCs w:val="10"/>
          <w:lang w:val="en-US"/>
        </w:rPr>
      </w:pPr>
    </w:p>
    <w:sectPr w:rsidR="00367CD0" w:rsidRPr="00113B0D" w:rsidSect="00E21B2D">
      <w:pgSz w:w="11906" w:h="16838"/>
      <w:pgMar w:top="357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2432D64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1E2D629F"/>
    <w:multiLevelType w:val="multilevel"/>
    <w:tmpl w:val="079664A8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">
    <w:nsid w:val="4BDF5F37"/>
    <w:multiLevelType w:val="hybridMultilevel"/>
    <w:tmpl w:val="079664A8"/>
    <w:lvl w:ilvl="0" w:tplc="04240007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582838AA"/>
    <w:multiLevelType w:val="multilevel"/>
    <w:tmpl w:val="079664A8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ShadeFormData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252E"/>
    <w:rsid w:val="00003534"/>
    <w:rsid w:val="000129CB"/>
    <w:rsid w:val="000363C1"/>
    <w:rsid w:val="000427FD"/>
    <w:rsid w:val="00065BBA"/>
    <w:rsid w:val="000665EA"/>
    <w:rsid w:val="00070114"/>
    <w:rsid w:val="000747DC"/>
    <w:rsid w:val="00092641"/>
    <w:rsid w:val="000A30C8"/>
    <w:rsid w:val="000B3231"/>
    <w:rsid w:val="000C128C"/>
    <w:rsid w:val="000C1412"/>
    <w:rsid w:val="000C534D"/>
    <w:rsid w:val="000C64C4"/>
    <w:rsid w:val="000D10B2"/>
    <w:rsid w:val="000D4F46"/>
    <w:rsid w:val="000E4E62"/>
    <w:rsid w:val="0010263F"/>
    <w:rsid w:val="00103B47"/>
    <w:rsid w:val="00113B0D"/>
    <w:rsid w:val="0011706C"/>
    <w:rsid w:val="00135B74"/>
    <w:rsid w:val="00143DD5"/>
    <w:rsid w:val="00146287"/>
    <w:rsid w:val="001512AB"/>
    <w:rsid w:val="00157CE8"/>
    <w:rsid w:val="00176674"/>
    <w:rsid w:val="00192D49"/>
    <w:rsid w:val="001A6EBE"/>
    <w:rsid w:val="001B6213"/>
    <w:rsid w:val="001C6F47"/>
    <w:rsid w:val="001C773D"/>
    <w:rsid w:val="001D0B6F"/>
    <w:rsid w:val="001D18C5"/>
    <w:rsid w:val="001D2623"/>
    <w:rsid w:val="001D49DB"/>
    <w:rsid w:val="001F5F54"/>
    <w:rsid w:val="00212BD8"/>
    <w:rsid w:val="0021671D"/>
    <w:rsid w:val="00230369"/>
    <w:rsid w:val="0024145A"/>
    <w:rsid w:val="002513C4"/>
    <w:rsid w:val="0025635F"/>
    <w:rsid w:val="00262E0B"/>
    <w:rsid w:val="00266768"/>
    <w:rsid w:val="002B04B4"/>
    <w:rsid w:val="002B4F2C"/>
    <w:rsid w:val="002C2134"/>
    <w:rsid w:val="002C5F72"/>
    <w:rsid w:val="002C7CE5"/>
    <w:rsid w:val="002E4E09"/>
    <w:rsid w:val="002E7FC7"/>
    <w:rsid w:val="002F6FF0"/>
    <w:rsid w:val="003178C6"/>
    <w:rsid w:val="00323B7A"/>
    <w:rsid w:val="0034207B"/>
    <w:rsid w:val="00344476"/>
    <w:rsid w:val="0034686B"/>
    <w:rsid w:val="00367CD0"/>
    <w:rsid w:val="0037288E"/>
    <w:rsid w:val="003A252E"/>
    <w:rsid w:val="003B2332"/>
    <w:rsid w:val="003C4AE0"/>
    <w:rsid w:val="003C7529"/>
    <w:rsid w:val="003E0D96"/>
    <w:rsid w:val="003F29CF"/>
    <w:rsid w:val="003F6B04"/>
    <w:rsid w:val="004033A0"/>
    <w:rsid w:val="00410745"/>
    <w:rsid w:val="0043095C"/>
    <w:rsid w:val="00437B52"/>
    <w:rsid w:val="0044240D"/>
    <w:rsid w:val="00452F5A"/>
    <w:rsid w:val="00483FDE"/>
    <w:rsid w:val="00493CE6"/>
    <w:rsid w:val="004A79EB"/>
    <w:rsid w:val="004C6712"/>
    <w:rsid w:val="004D1AA9"/>
    <w:rsid w:val="004D2CAA"/>
    <w:rsid w:val="00503834"/>
    <w:rsid w:val="00523DC9"/>
    <w:rsid w:val="005269C3"/>
    <w:rsid w:val="00534FC1"/>
    <w:rsid w:val="00536F0E"/>
    <w:rsid w:val="00541D8A"/>
    <w:rsid w:val="005512A6"/>
    <w:rsid w:val="00556550"/>
    <w:rsid w:val="0056639B"/>
    <w:rsid w:val="00592ABE"/>
    <w:rsid w:val="005933C8"/>
    <w:rsid w:val="00595DF9"/>
    <w:rsid w:val="005C5420"/>
    <w:rsid w:val="005C7D85"/>
    <w:rsid w:val="005E768E"/>
    <w:rsid w:val="005F046E"/>
    <w:rsid w:val="00611509"/>
    <w:rsid w:val="00612679"/>
    <w:rsid w:val="00617823"/>
    <w:rsid w:val="00620E80"/>
    <w:rsid w:val="00646C18"/>
    <w:rsid w:val="00663F93"/>
    <w:rsid w:val="00671774"/>
    <w:rsid w:val="0068410B"/>
    <w:rsid w:val="00697A90"/>
    <w:rsid w:val="006A2816"/>
    <w:rsid w:val="006C5293"/>
    <w:rsid w:val="006D48A6"/>
    <w:rsid w:val="006D69B1"/>
    <w:rsid w:val="006E10A0"/>
    <w:rsid w:val="006E4E80"/>
    <w:rsid w:val="00702726"/>
    <w:rsid w:val="00703738"/>
    <w:rsid w:val="00737D60"/>
    <w:rsid w:val="00754ADC"/>
    <w:rsid w:val="00756A38"/>
    <w:rsid w:val="00762FC5"/>
    <w:rsid w:val="00783630"/>
    <w:rsid w:val="007D3855"/>
    <w:rsid w:val="007D408C"/>
    <w:rsid w:val="007E1DFA"/>
    <w:rsid w:val="007E663A"/>
    <w:rsid w:val="00804E29"/>
    <w:rsid w:val="00812372"/>
    <w:rsid w:val="00812B14"/>
    <w:rsid w:val="00822360"/>
    <w:rsid w:val="00835F41"/>
    <w:rsid w:val="008637BE"/>
    <w:rsid w:val="00885E2A"/>
    <w:rsid w:val="008B75CC"/>
    <w:rsid w:val="008C4A57"/>
    <w:rsid w:val="008D031E"/>
    <w:rsid w:val="008D2C72"/>
    <w:rsid w:val="008D420B"/>
    <w:rsid w:val="008D75B3"/>
    <w:rsid w:val="008E1194"/>
    <w:rsid w:val="008E2056"/>
    <w:rsid w:val="008E2DE9"/>
    <w:rsid w:val="008E5497"/>
    <w:rsid w:val="008F6544"/>
    <w:rsid w:val="00910047"/>
    <w:rsid w:val="0091758C"/>
    <w:rsid w:val="009313C8"/>
    <w:rsid w:val="00942CB1"/>
    <w:rsid w:val="00951DA0"/>
    <w:rsid w:val="009552CB"/>
    <w:rsid w:val="00955F7D"/>
    <w:rsid w:val="00961569"/>
    <w:rsid w:val="009656DB"/>
    <w:rsid w:val="0096637C"/>
    <w:rsid w:val="00974EE9"/>
    <w:rsid w:val="009830A9"/>
    <w:rsid w:val="00983B6C"/>
    <w:rsid w:val="00984715"/>
    <w:rsid w:val="00986203"/>
    <w:rsid w:val="009927AB"/>
    <w:rsid w:val="00997E3B"/>
    <w:rsid w:val="009B5938"/>
    <w:rsid w:val="009D485E"/>
    <w:rsid w:val="009E176E"/>
    <w:rsid w:val="009F42AF"/>
    <w:rsid w:val="00A02B1C"/>
    <w:rsid w:val="00A31BEA"/>
    <w:rsid w:val="00A43F85"/>
    <w:rsid w:val="00A615A1"/>
    <w:rsid w:val="00AA49A9"/>
    <w:rsid w:val="00AB7F47"/>
    <w:rsid w:val="00AC539E"/>
    <w:rsid w:val="00AD433F"/>
    <w:rsid w:val="00AE409E"/>
    <w:rsid w:val="00B04D03"/>
    <w:rsid w:val="00B06836"/>
    <w:rsid w:val="00B12F5A"/>
    <w:rsid w:val="00B1430B"/>
    <w:rsid w:val="00B178EE"/>
    <w:rsid w:val="00B329EE"/>
    <w:rsid w:val="00B35D3D"/>
    <w:rsid w:val="00B423A3"/>
    <w:rsid w:val="00B47F1D"/>
    <w:rsid w:val="00B6443F"/>
    <w:rsid w:val="00B959D1"/>
    <w:rsid w:val="00BA0F33"/>
    <w:rsid w:val="00BA634E"/>
    <w:rsid w:val="00BA63F7"/>
    <w:rsid w:val="00BA7E18"/>
    <w:rsid w:val="00BB1E14"/>
    <w:rsid w:val="00BB3B3B"/>
    <w:rsid w:val="00BD4EAA"/>
    <w:rsid w:val="00BE0D5D"/>
    <w:rsid w:val="00BE790C"/>
    <w:rsid w:val="00BF0E88"/>
    <w:rsid w:val="00C14752"/>
    <w:rsid w:val="00C25307"/>
    <w:rsid w:val="00C32B4C"/>
    <w:rsid w:val="00C37A82"/>
    <w:rsid w:val="00C4642C"/>
    <w:rsid w:val="00C55F2A"/>
    <w:rsid w:val="00C654BA"/>
    <w:rsid w:val="00C72226"/>
    <w:rsid w:val="00C85A27"/>
    <w:rsid w:val="00C931CD"/>
    <w:rsid w:val="00CA5B4F"/>
    <w:rsid w:val="00CB791F"/>
    <w:rsid w:val="00CC202B"/>
    <w:rsid w:val="00CE53EB"/>
    <w:rsid w:val="00D10393"/>
    <w:rsid w:val="00D1764F"/>
    <w:rsid w:val="00D21390"/>
    <w:rsid w:val="00D22457"/>
    <w:rsid w:val="00D22E89"/>
    <w:rsid w:val="00D35B76"/>
    <w:rsid w:val="00D37A88"/>
    <w:rsid w:val="00D42A9F"/>
    <w:rsid w:val="00D448D5"/>
    <w:rsid w:val="00D51F95"/>
    <w:rsid w:val="00D652E4"/>
    <w:rsid w:val="00DA3C03"/>
    <w:rsid w:val="00DA5DB5"/>
    <w:rsid w:val="00DA6C5A"/>
    <w:rsid w:val="00DA6FB5"/>
    <w:rsid w:val="00DA7AA0"/>
    <w:rsid w:val="00DC78BC"/>
    <w:rsid w:val="00DD5B5B"/>
    <w:rsid w:val="00DE2836"/>
    <w:rsid w:val="00DF15EB"/>
    <w:rsid w:val="00E01671"/>
    <w:rsid w:val="00E21B2D"/>
    <w:rsid w:val="00E367C8"/>
    <w:rsid w:val="00E378A0"/>
    <w:rsid w:val="00E436F9"/>
    <w:rsid w:val="00E452A0"/>
    <w:rsid w:val="00E627A9"/>
    <w:rsid w:val="00E62A94"/>
    <w:rsid w:val="00E6557A"/>
    <w:rsid w:val="00E92078"/>
    <w:rsid w:val="00E92BAF"/>
    <w:rsid w:val="00EA3263"/>
    <w:rsid w:val="00EA4E3F"/>
    <w:rsid w:val="00EB02DA"/>
    <w:rsid w:val="00EB1B5F"/>
    <w:rsid w:val="00EB5E70"/>
    <w:rsid w:val="00ED44DF"/>
    <w:rsid w:val="00EF1379"/>
    <w:rsid w:val="00EF5280"/>
    <w:rsid w:val="00F11FD0"/>
    <w:rsid w:val="00F15036"/>
    <w:rsid w:val="00F25182"/>
    <w:rsid w:val="00F263B7"/>
    <w:rsid w:val="00F27A8A"/>
    <w:rsid w:val="00F313BB"/>
    <w:rsid w:val="00F53717"/>
    <w:rsid w:val="00F55720"/>
    <w:rsid w:val="00F60CC7"/>
    <w:rsid w:val="00F70657"/>
    <w:rsid w:val="00F77736"/>
    <w:rsid w:val="00F77E98"/>
    <w:rsid w:val="00F82D52"/>
    <w:rsid w:val="00FA0388"/>
    <w:rsid w:val="00FA20F5"/>
    <w:rsid w:val="00FB131C"/>
    <w:rsid w:val="00FB5E1C"/>
    <w:rsid w:val="00FC46ED"/>
    <w:rsid w:val="00FC5CD9"/>
    <w:rsid w:val="00FD4875"/>
    <w:rsid w:val="00FE41B1"/>
    <w:rsid w:val="00FF18CC"/>
    <w:rsid w:val="00FF27C9"/>
    <w:rsid w:val="00FF3D38"/>
    <w:rsid w:val="00FF706C"/>
    <w:rsid w:val="00FF7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0DD3510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9D485E"/>
    <w:rPr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9D485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povezava">
    <w:name w:val="Hyperlink"/>
    <w:rsid w:val="00CE53EB"/>
    <w:rPr>
      <w:color w:val="0000FF"/>
      <w:u w:val="single"/>
    </w:rPr>
  </w:style>
  <w:style w:type="character" w:styleId="SledenaHiperpovezava">
    <w:name w:val="FollowedHyperlink"/>
    <w:rsid w:val="00AC539E"/>
    <w:rPr>
      <w:color w:val="800080"/>
      <w:u w:val="single"/>
    </w:rPr>
  </w:style>
  <w:style w:type="paragraph" w:styleId="Besedilooblaka">
    <w:name w:val="Balloon Text"/>
    <w:basedOn w:val="Navaden"/>
    <w:semiHidden/>
    <w:rsid w:val="00812B1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9D485E"/>
    <w:rPr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9D485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povezava">
    <w:name w:val="Hyperlink"/>
    <w:rsid w:val="00CE53EB"/>
    <w:rPr>
      <w:color w:val="0000FF"/>
      <w:u w:val="single"/>
    </w:rPr>
  </w:style>
  <w:style w:type="character" w:styleId="SledenaHiperpovezava">
    <w:name w:val="FollowedHyperlink"/>
    <w:rsid w:val="00AC539E"/>
    <w:rPr>
      <w:color w:val="800080"/>
      <w:u w:val="single"/>
    </w:rPr>
  </w:style>
  <w:style w:type="paragraph" w:styleId="Besedilooblaka">
    <w:name w:val="Balloon Text"/>
    <w:basedOn w:val="Navaden"/>
    <w:semiHidden/>
    <w:rsid w:val="00812B1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rgej.medved@bf.uni-lj.si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breda.einfalt@unitur.e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andreja.kutnar@upr.s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2B5798CB.dotm</Template>
  <TotalTime>0</TotalTime>
  <Pages>1</Pages>
  <Words>148</Words>
  <Characters>1051</Characters>
  <Application>Microsoft Office Word</Application>
  <DocSecurity>4</DocSecurity>
  <Lines>8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Form B: Hotel Reservation for Delegats and Companions</vt:lpstr>
      <vt:lpstr>Form B: Hotel Reservation for Delegats and Companions</vt:lpstr>
    </vt:vector>
  </TitlesOfParts>
  <Company>BF</Company>
  <LinksUpToDate>false</LinksUpToDate>
  <CharactersWithSpaces>1197</CharactersWithSpaces>
  <SharedDoc>false</SharedDoc>
  <HLinks>
    <vt:vector size="18" baseType="variant">
      <vt:variant>
        <vt:i4>6946831</vt:i4>
      </vt:variant>
      <vt:variant>
        <vt:i4>6</vt:i4>
      </vt:variant>
      <vt:variant>
        <vt:i4>0</vt:i4>
      </vt:variant>
      <vt:variant>
        <vt:i4>5</vt:i4>
      </vt:variant>
      <vt:variant>
        <vt:lpwstr>mailto:andreja.kutnar@upr.si</vt:lpwstr>
      </vt:variant>
      <vt:variant>
        <vt:lpwstr/>
      </vt:variant>
      <vt:variant>
        <vt:i4>4784223</vt:i4>
      </vt:variant>
      <vt:variant>
        <vt:i4>3</vt:i4>
      </vt:variant>
      <vt:variant>
        <vt:i4>0</vt:i4>
      </vt:variant>
      <vt:variant>
        <vt:i4>5</vt:i4>
      </vt:variant>
      <vt:variant>
        <vt:lpwstr>mailto:sergej.medved@bf.uni-lj.si</vt:lpwstr>
      </vt:variant>
      <vt:variant>
        <vt:lpwstr/>
      </vt:variant>
      <vt:variant>
        <vt:i4>7340157</vt:i4>
      </vt:variant>
      <vt:variant>
        <vt:i4>0</vt:i4>
      </vt:variant>
      <vt:variant>
        <vt:i4>0</vt:i4>
      </vt:variant>
      <vt:variant>
        <vt:i4>5</vt:i4>
      </vt:variant>
      <vt:variant>
        <vt:lpwstr>mailto:valentina.troha@cityhotel.si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 B: Hotel Reservation for Delegats and Companions</dc:title>
  <dc:subject/>
  <dc:creator>Borut Kričej</dc:creator>
  <cp:keywords/>
  <cp:lastModifiedBy> </cp:lastModifiedBy>
  <cp:revision>2</cp:revision>
  <cp:lastPrinted>2007-07-02T08:24:00Z</cp:lastPrinted>
  <dcterms:created xsi:type="dcterms:W3CDTF">2013-07-22T08:38:00Z</dcterms:created>
  <dcterms:modified xsi:type="dcterms:W3CDTF">2013-07-22T08:38:00Z</dcterms:modified>
</cp:coreProperties>
</file>